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EE1E6E" w:rsidRDefault="004D6A5D" w:rsidP="00C92DD8"/>
    <w:p w:rsidR="006A3710" w:rsidRPr="00EE1E6E" w:rsidRDefault="006A3710" w:rsidP="00C92DD8"/>
    <w:p w:rsidR="006A3710" w:rsidRDefault="006A3710" w:rsidP="00C92DD8"/>
    <w:p w:rsidR="00743CDE" w:rsidRDefault="00743CDE" w:rsidP="00C92DD8"/>
    <w:p w:rsidR="00743CDE" w:rsidRDefault="00743CDE" w:rsidP="00C92DD8"/>
    <w:p w:rsidR="00743CDE" w:rsidRDefault="00743CDE" w:rsidP="00C92DD8"/>
    <w:p w:rsidR="00743CDE" w:rsidRPr="00EE1E6E" w:rsidRDefault="00743CDE" w:rsidP="00C92DD8"/>
    <w:p w:rsidR="006A3710" w:rsidRPr="00EE1E6E" w:rsidRDefault="006A3710" w:rsidP="00C92DD8"/>
    <w:p w:rsidR="006A3710" w:rsidRPr="00EE1E6E" w:rsidRDefault="00CF1369" w:rsidP="00C92DD8">
      <w:pPr>
        <w:jc w:val="center"/>
      </w:pPr>
      <w:r w:rsidRPr="00EE1E6E">
        <w:t>Effective Strategic Leadership</w:t>
      </w:r>
    </w:p>
    <w:p w:rsidR="00CB5B41" w:rsidRPr="00EE1E6E" w:rsidRDefault="00527083" w:rsidP="00C92DD8">
      <w:pPr>
        <w:jc w:val="center"/>
      </w:pPr>
      <w:r w:rsidRPr="00EE1E6E">
        <w:t xml:space="preserve">Student’s </w:t>
      </w:r>
      <w:r w:rsidR="00CB5B41" w:rsidRPr="00EE1E6E">
        <w:t>Name</w:t>
      </w:r>
    </w:p>
    <w:p w:rsidR="00CB5B41" w:rsidRPr="00EE1E6E" w:rsidRDefault="00CB5B41" w:rsidP="00C92DD8">
      <w:pPr>
        <w:jc w:val="center"/>
      </w:pPr>
      <w:r w:rsidRPr="00EE1E6E">
        <w:t>Academic Institution</w:t>
      </w:r>
    </w:p>
    <w:p w:rsidR="006A3710" w:rsidRPr="00EE1E6E" w:rsidRDefault="00527083" w:rsidP="00C92DD8">
      <w:pPr>
        <w:jc w:val="center"/>
      </w:pPr>
      <w:r w:rsidRPr="00EE1E6E">
        <w:t>Date</w:t>
      </w:r>
    </w:p>
    <w:p w:rsidR="006A3710" w:rsidRPr="00EE1E6E" w:rsidRDefault="006A3710" w:rsidP="00C92DD8">
      <w:pPr>
        <w:jc w:val="center"/>
      </w:pPr>
    </w:p>
    <w:p w:rsidR="006A3710" w:rsidRPr="00EE1E6E" w:rsidRDefault="006A3710" w:rsidP="00C92DD8">
      <w:pPr>
        <w:jc w:val="center"/>
      </w:pPr>
    </w:p>
    <w:p w:rsidR="00CB5B41" w:rsidRPr="00EE1E6E" w:rsidRDefault="00CB5B41" w:rsidP="00C92DD8">
      <w:pPr>
        <w:jc w:val="center"/>
      </w:pPr>
    </w:p>
    <w:p w:rsidR="00527083" w:rsidRPr="00EE1E6E" w:rsidRDefault="00527083">
      <w:pPr>
        <w:spacing w:line="240" w:lineRule="auto"/>
      </w:pPr>
      <w:r w:rsidRPr="00EE1E6E">
        <w:br w:type="page"/>
      </w:r>
    </w:p>
    <w:p w:rsidR="004D6A5D" w:rsidRPr="00EE1E6E" w:rsidRDefault="00CF1369" w:rsidP="00CF1369">
      <w:pPr>
        <w:jc w:val="center"/>
      </w:pPr>
      <w:r w:rsidRPr="00EE1E6E">
        <w:lastRenderedPageBreak/>
        <w:t>Effective Strategic Leadership</w:t>
      </w:r>
    </w:p>
    <w:p w:rsidR="00591A85" w:rsidRPr="00EE1E6E" w:rsidRDefault="00A453F9" w:rsidP="00A453F9">
      <w:r w:rsidRPr="00EE1E6E">
        <w:tab/>
        <w:t xml:space="preserve">Strategic leadership </w:t>
      </w:r>
      <w:r w:rsidR="009F67B7" w:rsidRPr="00EE1E6E">
        <w:t>can be described as a practice in which managers or executives use different management styles to develop a vision for an organization and</w:t>
      </w:r>
      <w:r w:rsidR="00B039BA" w:rsidRPr="00EE1E6E">
        <w:t xml:space="preserve"> be able to</w:t>
      </w:r>
      <w:r w:rsidR="009F67B7" w:rsidRPr="00EE1E6E">
        <w:t xml:space="preserve"> persuade and motivate other organizational members </w:t>
      </w:r>
      <w:r w:rsidR="00B039BA" w:rsidRPr="00EE1E6E">
        <w:t>to a</w:t>
      </w:r>
      <w:r w:rsidR="009F67B7" w:rsidRPr="00EE1E6E">
        <w:t>cquire the vision</w:t>
      </w:r>
      <w:r w:rsidR="00135D6C" w:rsidRPr="00EE1E6E">
        <w:t xml:space="preserve"> and carryout organizational changes</w:t>
      </w:r>
      <w:r w:rsidR="00951251" w:rsidRPr="00EE1E6E">
        <w:t xml:space="preserve"> (</w:t>
      </w:r>
      <w:r w:rsidR="00951251" w:rsidRPr="00EE1E6E">
        <w:rPr>
          <w:color w:val="222222"/>
          <w:shd w:val="clear" w:color="auto" w:fill="FFFFFF"/>
        </w:rPr>
        <w:t>Samimi et al., 2020</w:t>
      </w:r>
      <w:r w:rsidR="00951251" w:rsidRPr="00EE1E6E">
        <w:t>)</w:t>
      </w:r>
      <w:r w:rsidR="009F67B7" w:rsidRPr="00EE1E6E">
        <w:t xml:space="preserve">. </w:t>
      </w:r>
      <w:r w:rsidR="00135D6C" w:rsidRPr="00EE1E6E">
        <w:t xml:space="preserve">It </w:t>
      </w:r>
      <w:r w:rsidR="00282D8D" w:rsidRPr="00EE1E6E">
        <w:t xml:space="preserve">often </w:t>
      </w:r>
      <w:r w:rsidR="00135D6C" w:rsidRPr="00EE1E6E">
        <w:t>entails using strategy to manage</w:t>
      </w:r>
      <w:r w:rsidR="00282D8D" w:rsidRPr="00EE1E6E">
        <w:t xml:space="preserve"> an organization’s employees. </w:t>
      </w:r>
      <w:r w:rsidR="0016120A" w:rsidRPr="00EE1E6E">
        <w:t>Strategic leaders</w:t>
      </w:r>
      <w:r w:rsidR="0016120A">
        <w:t xml:space="preserve"> </w:t>
      </w:r>
      <w:r w:rsidR="0016120A" w:rsidRPr="00EE1E6E">
        <w:t>express</w:t>
      </w:r>
      <w:r w:rsidR="0016120A">
        <w:t xml:space="preserve"> </w:t>
      </w:r>
      <w:r w:rsidR="0016120A" w:rsidRPr="00EE1E6E">
        <w:t xml:space="preserve">their </w:t>
      </w:r>
      <w:r w:rsidR="0016120A">
        <w:t>vision, establish</w:t>
      </w:r>
      <w:r w:rsidR="0016120A" w:rsidRPr="00EE1E6E">
        <w:t xml:space="preserve"> a structure, and allocate</w:t>
      </w:r>
      <w:r w:rsidR="00282D8D" w:rsidRPr="00EE1E6E">
        <w:t xml:space="preserve"> resources </w:t>
      </w:r>
      <w:r w:rsidR="00E120BA" w:rsidRPr="00EE1E6E">
        <w:t xml:space="preserve">that will be used to achieve the vision. </w:t>
      </w:r>
      <w:r w:rsidR="00C577F9" w:rsidRPr="00EE1E6E">
        <w:t xml:space="preserve">The mainstay purpose of this type of leadership is to create efficiency in production. </w:t>
      </w:r>
      <w:r w:rsidR="00C569A8" w:rsidRPr="00EE1E6E">
        <w:t xml:space="preserve">Strategic leadership creates an environment where employees can visualize </w:t>
      </w:r>
      <w:r w:rsidR="00333EFC" w:rsidRPr="00EE1E6E">
        <w:t>the needs of the organization in their context</w:t>
      </w:r>
      <w:r w:rsidR="00E70078" w:rsidRPr="00EE1E6E">
        <w:t xml:space="preserve"> (</w:t>
      </w:r>
      <w:r w:rsidR="00E70078" w:rsidRPr="00EE1E6E">
        <w:rPr>
          <w:color w:val="222222"/>
          <w:shd w:val="clear" w:color="auto" w:fill="FFFFFF"/>
        </w:rPr>
        <w:t>Ma &amp;Seidl, 2018</w:t>
      </w:r>
      <w:r w:rsidR="00E70078" w:rsidRPr="00EE1E6E">
        <w:t>)</w:t>
      </w:r>
      <w:r w:rsidR="00333EFC" w:rsidRPr="00EE1E6E">
        <w:t>.</w:t>
      </w:r>
      <w:r w:rsidR="00B14DBA" w:rsidRPr="00EE1E6E">
        <w:t xml:space="preserve"> Strategic leaders make use of the reward system and </w:t>
      </w:r>
      <w:r w:rsidR="0016120A" w:rsidRPr="00EE1E6E">
        <w:t>empower employees</w:t>
      </w:r>
      <w:r w:rsidR="003E4FDC" w:rsidRPr="00EE1E6E">
        <w:t xml:space="preserve"> </w:t>
      </w:r>
      <w:r w:rsidR="00F105E8" w:rsidRPr="00EE1E6E">
        <w:t>to follow their ideas to achieve organizational success</w:t>
      </w:r>
      <w:r w:rsidR="00DC6F85" w:rsidRPr="00EE1E6E">
        <w:t xml:space="preserve"> through understanding</w:t>
      </w:r>
      <w:r w:rsidR="00060501" w:rsidRPr="00EE1E6E">
        <w:t>,</w:t>
      </w:r>
      <w:r w:rsidR="00DC6F85" w:rsidRPr="00EE1E6E">
        <w:t xml:space="preserve"> which is enhanced by its focus on </w:t>
      </w:r>
      <w:r w:rsidR="00454762" w:rsidRPr="00EE1E6E">
        <w:t>short- and long-term</w:t>
      </w:r>
      <w:r w:rsidR="00DC6F85" w:rsidRPr="00EE1E6E">
        <w:t xml:space="preserve"> objectives. </w:t>
      </w:r>
      <w:r w:rsidR="006F597B" w:rsidRPr="00EE1E6E">
        <w:t xml:space="preserve">This type of leadership requires the ability to anticipate and understand the work </w:t>
      </w:r>
      <w:r w:rsidR="0016120A" w:rsidRPr="00EE1E6E">
        <w:t>environment, which</w:t>
      </w:r>
      <w:r w:rsidR="00C11C2E" w:rsidRPr="00EE1E6E">
        <w:t xml:space="preserve"> will </w:t>
      </w:r>
      <w:r w:rsidR="00C921F7" w:rsidRPr="00EE1E6E">
        <w:t>enable one to develop and implement strategies</w:t>
      </w:r>
      <w:r w:rsidR="00FB1CD7" w:rsidRPr="00EE1E6E">
        <w:t xml:space="preserve"> for organizational </w:t>
      </w:r>
      <w:r w:rsidR="0016120A" w:rsidRPr="00EE1E6E">
        <w:t>success. Overall</w:t>
      </w:r>
      <w:r w:rsidR="00AD2E76" w:rsidRPr="00EE1E6E">
        <w:t xml:space="preserve">, strategic leadership prepares an organization for the future. </w:t>
      </w:r>
      <w:r w:rsidR="00791837" w:rsidRPr="00EE1E6E">
        <w:t>Ethical leadership</w:t>
      </w:r>
      <w:r w:rsidR="00060501" w:rsidRPr="00EE1E6E">
        <w:t>, on the other hand,</w:t>
      </w:r>
      <w:r w:rsidR="001B4813" w:rsidRPr="00EE1E6E">
        <w:t xml:space="preserve"> is a type of leadership guided by respect for ethical values, dignity</w:t>
      </w:r>
      <w:r w:rsidR="00060501" w:rsidRPr="00EE1E6E">
        <w:t>,</w:t>
      </w:r>
      <w:r w:rsidR="001B4813" w:rsidRPr="00EE1E6E">
        <w:t xml:space="preserve"> and rights of other people. </w:t>
      </w:r>
      <w:r w:rsidR="00C03430" w:rsidRPr="00EE1E6E">
        <w:t>Ethical leadership is concerned with behaviors and morals that are desirable</w:t>
      </w:r>
      <w:r w:rsidR="00060501" w:rsidRPr="00EE1E6E">
        <w:t>,</w:t>
      </w:r>
      <w:r w:rsidR="00C03430" w:rsidRPr="00EE1E6E">
        <w:t xml:space="preserve"> appropriate</w:t>
      </w:r>
      <w:r w:rsidR="00060501" w:rsidRPr="00EE1E6E">
        <w:t>,</w:t>
      </w:r>
      <w:r w:rsidR="00C03430" w:rsidRPr="00EE1E6E">
        <w:t xml:space="preserve"> and acceptable</w:t>
      </w:r>
      <w:r w:rsidR="00DB024D" w:rsidRPr="00EE1E6E">
        <w:t xml:space="preserve">. </w:t>
      </w:r>
      <w:r w:rsidR="00C95118" w:rsidRPr="00EE1E6E">
        <w:t>Ethical leaders are often read</w:t>
      </w:r>
      <w:r w:rsidR="00060501" w:rsidRPr="00EE1E6E">
        <w:t>y</w:t>
      </w:r>
      <w:r w:rsidR="00C95118" w:rsidRPr="00EE1E6E">
        <w:t xml:space="preserve"> to do the right thing</w:t>
      </w:r>
      <w:r w:rsidR="00060501" w:rsidRPr="00EE1E6E">
        <w:t>,</w:t>
      </w:r>
      <w:r w:rsidR="00C95118" w:rsidRPr="00EE1E6E">
        <w:t xml:space="preserve"> even if it is unprofitable unpopular</w:t>
      </w:r>
      <w:r w:rsidR="00060501" w:rsidRPr="00EE1E6E">
        <w:t>,</w:t>
      </w:r>
      <w:r w:rsidR="00C95118" w:rsidRPr="00EE1E6E">
        <w:t xml:space="preserve"> or inconvenient. </w:t>
      </w:r>
      <w:r w:rsidR="00A15396" w:rsidRPr="00EE1E6E">
        <w:t>The integration of ethics in strategic leadership can no longer be ignore</w:t>
      </w:r>
      <w:r w:rsidR="0077707F" w:rsidRPr="00EE1E6E">
        <w:t>d</w:t>
      </w:r>
      <w:r w:rsidR="00A15396" w:rsidRPr="00EE1E6E">
        <w:t>.</w:t>
      </w:r>
    </w:p>
    <w:p w:rsidR="008A7478" w:rsidRPr="00EE1E6E" w:rsidRDefault="008A7478" w:rsidP="00A453F9">
      <w:r w:rsidRPr="00EE1E6E">
        <w:tab/>
      </w:r>
      <w:r w:rsidR="009C1BFF" w:rsidRPr="00EE1E6E">
        <w:t xml:space="preserve">In today’s business climate, organizations often make internal decisions based on external changes. </w:t>
      </w:r>
      <w:r w:rsidR="00423C42" w:rsidRPr="00EE1E6E">
        <w:t xml:space="preserve">Businesses and organizations respond to </w:t>
      </w:r>
      <w:r w:rsidR="00C81855" w:rsidRPr="00EE1E6E">
        <w:t>these changes</w:t>
      </w:r>
      <w:r w:rsidR="00071775" w:rsidRPr="00EE1E6E">
        <w:t xml:space="preserve"> by modifying their</w:t>
      </w:r>
      <w:r w:rsidR="000F2314" w:rsidRPr="00EE1E6E">
        <w:t xml:space="preserve"> organizational practices to adapt and be more agile. </w:t>
      </w:r>
      <w:r w:rsidR="003526D1" w:rsidRPr="00EE1E6E">
        <w:t xml:space="preserve">However, for these organizations </w:t>
      </w:r>
      <w:r w:rsidR="00060501" w:rsidRPr="00EE1E6E">
        <w:t xml:space="preserve">to </w:t>
      </w:r>
      <w:r w:rsidR="003526D1" w:rsidRPr="00EE1E6E">
        <w:t xml:space="preserve">maintain and continue with </w:t>
      </w:r>
      <w:r w:rsidR="00747892" w:rsidRPr="00EE1E6E">
        <w:t>efficient operations</w:t>
      </w:r>
      <w:r w:rsidR="00060501" w:rsidRPr="00EE1E6E">
        <w:t>,</w:t>
      </w:r>
      <w:r w:rsidR="00747892" w:rsidRPr="00EE1E6E">
        <w:t xml:space="preserve"> they ought to plan strategically. </w:t>
      </w:r>
      <w:r w:rsidR="00D83E6D" w:rsidRPr="00EE1E6E">
        <w:t xml:space="preserve">Strategic planning </w:t>
      </w:r>
      <w:r w:rsidR="00D83E6D" w:rsidRPr="00EE1E6E">
        <w:lastRenderedPageBreak/>
        <w:t xml:space="preserve">requires </w:t>
      </w:r>
      <w:r w:rsidR="003524F5" w:rsidRPr="00EE1E6E">
        <w:t xml:space="preserve">strategic leaders who can help the organization achieve its </w:t>
      </w:r>
      <w:r w:rsidR="00C81855" w:rsidRPr="00EE1E6E">
        <w:t>long-term</w:t>
      </w:r>
      <w:r w:rsidR="003524F5" w:rsidRPr="00EE1E6E">
        <w:t xml:space="preserve"> objectives while dealing with the </w:t>
      </w:r>
      <w:r w:rsidR="00C81855" w:rsidRPr="00EE1E6E">
        <w:t>short-term</w:t>
      </w:r>
      <w:r w:rsidR="003524F5" w:rsidRPr="00EE1E6E">
        <w:t xml:space="preserve"> challenges and barriers that could influence </w:t>
      </w:r>
      <w:r w:rsidR="00145DC5" w:rsidRPr="00EE1E6E">
        <w:t xml:space="preserve">its success. </w:t>
      </w:r>
      <w:r w:rsidR="00060542" w:rsidRPr="00EE1E6E">
        <w:t xml:space="preserve">Whereas the need for </w:t>
      </w:r>
      <w:r w:rsidR="00060501" w:rsidRPr="00EE1E6E">
        <w:t xml:space="preserve">an </w:t>
      </w:r>
      <w:r w:rsidR="00060542" w:rsidRPr="00EE1E6E">
        <w:t>effective ethical strategic leadership has never been more, it can be challenging to find. The qualities of an effective ethical strategic leader include;</w:t>
      </w:r>
    </w:p>
    <w:p w:rsidR="00060542" w:rsidRPr="00087591" w:rsidRDefault="00060542" w:rsidP="00087591">
      <w:pPr>
        <w:jc w:val="center"/>
        <w:rPr>
          <w:b/>
          <w:bCs/>
        </w:rPr>
      </w:pPr>
      <w:r w:rsidRPr="00087591">
        <w:rPr>
          <w:b/>
          <w:bCs/>
        </w:rPr>
        <w:t>Insatiable</w:t>
      </w:r>
      <w:r w:rsidR="00EA3342">
        <w:rPr>
          <w:b/>
          <w:bCs/>
        </w:rPr>
        <w:t xml:space="preserve"> and Anticipate Events</w:t>
      </w:r>
    </w:p>
    <w:p w:rsidR="00060542" w:rsidRPr="00EE1E6E" w:rsidRDefault="00060542" w:rsidP="00A453F9">
      <w:r w:rsidRPr="00EE1E6E">
        <w:tab/>
      </w:r>
      <w:r w:rsidR="007A13C8" w:rsidRPr="00EE1E6E">
        <w:t>Effective ethical strategic leader</w:t>
      </w:r>
      <w:r w:rsidR="00FA2AD9" w:rsidRPr="00EE1E6E">
        <w:t>s</w:t>
      </w:r>
      <w:r w:rsidR="00E54115" w:rsidRPr="00EE1E6E">
        <w:t xml:space="preserve"> portray as strong desire to learn more</w:t>
      </w:r>
      <w:r w:rsidR="00FA2AD9" w:rsidRPr="00EE1E6E">
        <w:t xml:space="preserve"> about th</w:t>
      </w:r>
      <w:r w:rsidR="00D65FE1" w:rsidRPr="00EE1E6E">
        <w:t>eir organization</w:t>
      </w:r>
      <w:r w:rsidR="004C1251" w:rsidRPr="00EE1E6E">
        <w:t>’</w:t>
      </w:r>
      <w:r w:rsidR="00D65FE1" w:rsidRPr="00EE1E6E">
        <w:t>s business operations, competitive landscape</w:t>
      </w:r>
      <w:r w:rsidR="00060501" w:rsidRPr="00EE1E6E">
        <w:t>,</w:t>
      </w:r>
      <w:r w:rsidR="00D65FE1" w:rsidRPr="00EE1E6E">
        <w:t xml:space="preserve"> and their industry in general. They are not sa</w:t>
      </w:r>
      <w:r w:rsidR="007123A0" w:rsidRPr="00EE1E6E">
        <w:t xml:space="preserve">tisfied with what they already know but strife to </w:t>
      </w:r>
      <w:r w:rsidR="00A20F10" w:rsidRPr="00EE1E6E">
        <w:t xml:space="preserve">obtain more knowledge about the organizations and industry. </w:t>
      </w:r>
      <w:r w:rsidR="004C7E95" w:rsidRPr="00EE1E6E">
        <w:t xml:space="preserve">Their curiosity and interest </w:t>
      </w:r>
      <w:r w:rsidR="005C0BEA" w:rsidRPr="00EE1E6E">
        <w:t>improve</w:t>
      </w:r>
      <w:r w:rsidR="004C7E95" w:rsidRPr="00EE1E6E">
        <w:t xml:space="preserve"> their ability to anticipate events, shifts, trends</w:t>
      </w:r>
      <w:r w:rsidR="00060501" w:rsidRPr="00EE1E6E">
        <w:t>,</w:t>
      </w:r>
      <w:r w:rsidR="004C7E95" w:rsidRPr="00EE1E6E">
        <w:t xml:space="preserve"> and disruptions </w:t>
      </w:r>
      <w:r w:rsidR="00F34469" w:rsidRPr="00EE1E6E">
        <w:t>by scanning the market for signals of change</w:t>
      </w:r>
      <w:r w:rsidR="00A94B53" w:rsidRPr="00EE1E6E">
        <w:t xml:space="preserve"> (</w:t>
      </w:r>
      <w:r w:rsidR="00A94B53" w:rsidRPr="00EE1E6E">
        <w:rPr>
          <w:color w:val="222222"/>
          <w:shd w:val="clear" w:color="auto" w:fill="FFFFFF"/>
        </w:rPr>
        <w:t>Coleman, 2017</w:t>
      </w:r>
      <w:r w:rsidR="00A94B53" w:rsidRPr="00EE1E6E">
        <w:t>)</w:t>
      </w:r>
      <w:r w:rsidR="00F34469" w:rsidRPr="00EE1E6E">
        <w:t xml:space="preserve">. </w:t>
      </w:r>
      <w:r w:rsidR="00AB2544" w:rsidRPr="00EE1E6E">
        <w:t xml:space="preserve">Most leaders are not able to detect ambiguous opportunities and threats to their organizations. </w:t>
      </w:r>
      <w:r w:rsidR="0016120A" w:rsidRPr="00EE1E6E">
        <w:t>This willingness</w:t>
      </w:r>
      <w:r w:rsidR="007A6254" w:rsidRPr="00EE1E6E">
        <w:t xml:space="preserve"> for </w:t>
      </w:r>
      <w:r w:rsidR="001B2D1F" w:rsidRPr="00EE1E6E">
        <w:t xml:space="preserve">continuous </w:t>
      </w:r>
      <w:r w:rsidR="0016120A" w:rsidRPr="00EE1E6E">
        <w:t>learning is</w:t>
      </w:r>
      <w:r w:rsidR="001B2D1F" w:rsidRPr="00EE1E6E">
        <w:t xml:space="preserve"> essential</w:t>
      </w:r>
      <w:r w:rsidR="007A6254" w:rsidRPr="00EE1E6E">
        <w:t xml:space="preserve"> and acts as </w:t>
      </w:r>
      <w:r w:rsidR="002F63A9" w:rsidRPr="00EE1E6E">
        <w:t>an</w:t>
      </w:r>
      <w:r w:rsidR="007A6254" w:rsidRPr="00EE1E6E">
        <w:t xml:space="preserve"> intuition</w:t>
      </w:r>
      <w:r w:rsidR="004C1251" w:rsidRPr="00EE1E6E">
        <w:t xml:space="preserve"> that is</w:t>
      </w:r>
      <w:r w:rsidR="007A6254" w:rsidRPr="00EE1E6E">
        <w:t xml:space="preserve"> useful</w:t>
      </w:r>
      <w:r w:rsidR="001B2D1F" w:rsidRPr="00EE1E6E">
        <w:t xml:space="preserve"> in vision development and </w:t>
      </w:r>
      <w:r w:rsidR="00060501" w:rsidRPr="00EE1E6E">
        <w:t xml:space="preserve">the </w:t>
      </w:r>
      <w:r w:rsidR="001B2D1F" w:rsidRPr="00EE1E6E">
        <w:t xml:space="preserve">strategic planning process. </w:t>
      </w:r>
      <w:r w:rsidR="005102E2" w:rsidRPr="00EE1E6E">
        <w:t>This essentially means effective strategic leaders always try to</w:t>
      </w:r>
      <w:r w:rsidR="006435B1" w:rsidRPr="00EE1E6E">
        <w:t xml:space="preserve"> understand </w:t>
      </w:r>
      <w:r w:rsidR="00060501" w:rsidRPr="00EE1E6E">
        <w:t xml:space="preserve">the </w:t>
      </w:r>
      <w:r w:rsidR="006435B1" w:rsidRPr="00EE1E6E">
        <w:t xml:space="preserve">reasons behind the internal and external changes. </w:t>
      </w:r>
      <w:r w:rsidR="004A7FBE" w:rsidRPr="00EE1E6E">
        <w:t>Trends and shifts in the business environment are inevitable</w:t>
      </w:r>
      <w:r w:rsidR="00060501" w:rsidRPr="00EE1E6E">
        <w:t>;</w:t>
      </w:r>
      <w:r w:rsidR="004A7FBE" w:rsidRPr="00EE1E6E">
        <w:t xml:space="preserve"> therefore</w:t>
      </w:r>
      <w:r w:rsidR="00060501" w:rsidRPr="00EE1E6E">
        <w:t>,</w:t>
      </w:r>
      <w:r w:rsidR="004A7FBE" w:rsidRPr="00EE1E6E">
        <w:t xml:space="preserve"> those who are con</w:t>
      </w:r>
      <w:r w:rsidR="00060501" w:rsidRPr="00EE1E6E">
        <w:t>tinual</w:t>
      </w:r>
      <w:r w:rsidR="004A7FBE" w:rsidRPr="00EE1E6E">
        <w:t xml:space="preserve">ly learning about their organization, industry, competitors, and environment </w:t>
      </w:r>
      <w:r w:rsidR="00C075F2" w:rsidRPr="00EE1E6E">
        <w:t xml:space="preserve">are </w:t>
      </w:r>
      <w:r w:rsidR="00786353" w:rsidRPr="00EE1E6E">
        <w:t xml:space="preserve">better </w:t>
      </w:r>
      <w:r w:rsidR="0016120A" w:rsidRPr="00EE1E6E">
        <w:t>placed in</w:t>
      </w:r>
      <w:r w:rsidR="00786353" w:rsidRPr="00EE1E6E">
        <w:t xml:space="preserve"> dealing with these challenges.</w:t>
      </w:r>
      <w:r w:rsidR="001F6596" w:rsidRPr="00EE1E6E">
        <w:t xml:space="preserve"> Effective ethical strategic leaders improve their ability to anticipate events, trends</w:t>
      </w:r>
      <w:r w:rsidR="00060501" w:rsidRPr="00EE1E6E">
        <w:t>,</w:t>
      </w:r>
      <w:r w:rsidR="001F6596" w:rsidRPr="00EE1E6E">
        <w:t xml:space="preserve"> and shifts by having constant communication with customers, supplies</w:t>
      </w:r>
      <w:r w:rsidR="00060501" w:rsidRPr="00EE1E6E">
        <w:t>,</w:t>
      </w:r>
      <w:r w:rsidR="001F6596" w:rsidRPr="00EE1E6E">
        <w:t xml:space="preserve"> and other organizational partners to better understand their challenges. </w:t>
      </w:r>
      <w:r w:rsidR="00A94B53" w:rsidRPr="00EE1E6E">
        <w:t>T</w:t>
      </w:r>
      <w:r w:rsidR="009D4CA3" w:rsidRPr="00EE1E6E">
        <w:t>hey also conduct business simulations and market research</w:t>
      </w:r>
      <w:r w:rsidR="00060501" w:rsidRPr="00EE1E6E">
        <w:t>,</w:t>
      </w:r>
      <w:r w:rsidR="009D4CA3" w:rsidRPr="00EE1E6E">
        <w:t xml:space="preserve"> which enables the</w:t>
      </w:r>
      <w:r w:rsidR="00C72BC5" w:rsidRPr="00EE1E6E">
        <w:t xml:space="preserve">m to understand competition and gauge </w:t>
      </w:r>
      <w:r w:rsidR="00FC4C81" w:rsidRPr="00EE1E6E">
        <w:t>their reactions to new products and initiatives</w:t>
      </w:r>
      <w:r w:rsidR="00060501" w:rsidRPr="00EE1E6E">
        <w:t>;</w:t>
      </w:r>
      <w:r w:rsidR="0016120A">
        <w:t xml:space="preserve"> </w:t>
      </w:r>
      <w:r w:rsidR="006919E0" w:rsidRPr="00EE1E6E">
        <w:t>therefore,</w:t>
      </w:r>
      <w:r w:rsidR="0016120A">
        <w:t xml:space="preserve"> </w:t>
      </w:r>
      <w:r w:rsidR="00DD0C96" w:rsidRPr="00EE1E6E">
        <w:t xml:space="preserve">they can predict likely disruptions. </w:t>
      </w:r>
      <w:r w:rsidR="0032538C" w:rsidRPr="00EE1E6E">
        <w:t xml:space="preserve">They also use scenario planning to prepare for the unpredicted. </w:t>
      </w:r>
      <w:r w:rsidR="00207B18" w:rsidRPr="00EE1E6E">
        <w:t xml:space="preserve">They identify customers that the organization has lost and try to understand why. </w:t>
      </w:r>
    </w:p>
    <w:p w:rsidR="00883A4C" w:rsidRPr="00087591" w:rsidRDefault="00EA3342" w:rsidP="00087591">
      <w:pPr>
        <w:jc w:val="center"/>
        <w:rPr>
          <w:b/>
          <w:bCs/>
        </w:rPr>
      </w:pPr>
      <w:r>
        <w:rPr>
          <w:b/>
          <w:bCs/>
        </w:rPr>
        <w:lastRenderedPageBreak/>
        <w:t>Envision Possibilities</w:t>
      </w:r>
    </w:p>
    <w:p w:rsidR="003672C5" w:rsidRPr="00EE1E6E" w:rsidRDefault="008E6A99" w:rsidP="00A453F9">
      <w:r w:rsidRPr="00EE1E6E">
        <w:tab/>
        <w:t xml:space="preserve">Effective ethical strategic leaders have the ability to </w:t>
      </w:r>
      <w:r w:rsidR="00CB45C8" w:rsidRPr="00EE1E6E">
        <w:t>visualize long-term objective</w:t>
      </w:r>
      <w:r w:rsidR="00060501" w:rsidRPr="00EE1E6E">
        <w:t>s</w:t>
      </w:r>
      <w:r w:rsidR="00CB45C8" w:rsidRPr="00EE1E6E">
        <w:t xml:space="preserve"> while being able </w:t>
      </w:r>
      <w:r w:rsidR="00A76666" w:rsidRPr="00EE1E6E">
        <w:t>to make necessary decisions and take actions t</w:t>
      </w:r>
      <w:r w:rsidR="00497DF0" w:rsidRPr="00EE1E6E">
        <w:t xml:space="preserve">o implement for both short and long-term goals. </w:t>
      </w:r>
      <w:r w:rsidR="009D0FFA" w:rsidRPr="00EE1E6E">
        <w:t>Whereas they develop a vision for their organization, they ought to convince employees to buy into their vision</w:t>
      </w:r>
      <w:r w:rsidR="00E70962" w:rsidRPr="00EE1E6E">
        <w:t xml:space="preserve"> and take actions</w:t>
      </w:r>
      <w:r w:rsidR="00060501" w:rsidRPr="00EE1E6E">
        <w:t xml:space="preserve"> to</w:t>
      </w:r>
      <w:r w:rsidR="00E70962" w:rsidRPr="00EE1E6E">
        <w:t xml:space="preserve"> make the vision a reality even when they are not around. </w:t>
      </w:r>
      <w:r w:rsidR="00115B09" w:rsidRPr="00EE1E6E">
        <w:t xml:space="preserve">As focused </w:t>
      </w:r>
      <w:r w:rsidR="00BA32F4" w:rsidRPr="00EE1E6E">
        <w:t>visionaries’</w:t>
      </w:r>
      <w:r w:rsidR="00115B09" w:rsidRPr="00EE1E6E">
        <w:t xml:space="preserve"> strategic leaders maintain a clear perspective of what the future holds and </w:t>
      </w:r>
      <w:r w:rsidR="00F37370" w:rsidRPr="00EE1E6E">
        <w:t xml:space="preserve">can communicate their visions to employees to </w:t>
      </w:r>
      <w:r w:rsidR="00932020" w:rsidRPr="00EE1E6E">
        <w:t xml:space="preserve">encourage action. </w:t>
      </w:r>
    </w:p>
    <w:p w:rsidR="006B00F5" w:rsidRPr="00087591" w:rsidRDefault="006B00F5" w:rsidP="00087591">
      <w:pPr>
        <w:jc w:val="center"/>
        <w:rPr>
          <w:b/>
          <w:bCs/>
        </w:rPr>
      </w:pPr>
      <w:r w:rsidRPr="00087591">
        <w:rPr>
          <w:b/>
          <w:bCs/>
        </w:rPr>
        <w:t>Make data-driven decisions</w:t>
      </w:r>
    </w:p>
    <w:p w:rsidR="006B00F5" w:rsidRPr="00EE1E6E" w:rsidRDefault="006B00F5" w:rsidP="00A453F9">
      <w:r w:rsidRPr="00EE1E6E">
        <w:tab/>
      </w:r>
      <w:r w:rsidR="00BA32F4" w:rsidRPr="00EE1E6E">
        <w:t xml:space="preserve">Technological developments have made it possible to </w:t>
      </w:r>
      <w:r w:rsidR="002552B9" w:rsidRPr="00EE1E6E">
        <w:t>access data easily</w:t>
      </w:r>
      <w:r w:rsidR="00BA32F4" w:rsidRPr="00EE1E6E">
        <w:t>. However, even with increased accessibility to data, it is essential to find the best possible way to use these data. Effective ethical strategic leaders</w:t>
      </w:r>
      <w:r w:rsidR="00C85432" w:rsidRPr="00EE1E6E">
        <w:t xml:space="preserve"> rely on data in decision making. </w:t>
      </w:r>
      <w:r w:rsidR="003E671F" w:rsidRPr="00EE1E6E">
        <w:t xml:space="preserve">It is also critical to rely on data in developing departmental and organizational strategies. </w:t>
      </w:r>
      <w:r w:rsidR="00692C42" w:rsidRPr="00EE1E6E">
        <w:t>Sometimes or</w:t>
      </w:r>
      <w:r w:rsidR="00F53E0F" w:rsidRPr="00EE1E6E">
        <w:t xml:space="preserve">ganizations experience tough times </w:t>
      </w:r>
      <w:r w:rsidR="00412C18" w:rsidRPr="00EE1E6E">
        <w:t xml:space="preserve">that require leaders and managers to make tough </w:t>
      </w:r>
      <w:r w:rsidR="001222EE" w:rsidRPr="00EE1E6E">
        <w:t xml:space="preserve">and quick decisions. </w:t>
      </w:r>
      <w:r w:rsidR="0085472D" w:rsidRPr="00EE1E6E">
        <w:t>Effective strategic leaders</w:t>
      </w:r>
      <w:r w:rsidR="002552B9" w:rsidRPr="00EE1E6E">
        <w:t xml:space="preserve">, </w:t>
      </w:r>
      <w:r w:rsidR="0016120A" w:rsidRPr="00EE1E6E">
        <w:t>however, review</w:t>
      </w:r>
      <w:r w:rsidR="00133731" w:rsidRPr="00EE1E6E">
        <w:t xml:space="preserve"> </w:t>
      </w:r>
      <w:r w:rsidR="00EE6A68" w:rsidRPr="00EE1E6E">
        <w:t xml:space="preserve">all available choices before making an informed decision. </w:t>
      </w:r>
      <w:r w:rsidR="001C4099" w:rsidRPr="00EE1E6E">
        <w:t xml:space="preserve">Strategic leaders establish a </w:t>
      </w:r>
      <w:r w:rsidR="00C43C3C" w:rsidRPr="00EE1E6E">
        <w:t>decision-making</w:t>
      </w:r>
      <w:r w:rsidR="001C4099" w:rsidRPr="00EE1E6E">
        <w:t xml:space="preserve"> process routine that balances speed with thoroughness and </w:t>
      </w:r>
      <w:r w:rsidR="000E3841" w:rsidRPr="00EE1E6E">
        <w:t xml:space="preserve">takes into account all elements </w:t>
      </w:r>
      <w:r w:rsidR="00A40A9C" w:rsidRPr="00EE1E6E">
        <w:t>involved.</w:t>
      </w:r>
      <w:r w:rsidR="00536D6C" w:rsidRPr="00EE1E6E">
        <w:t xml:space="preserve"> Every time ethical strategic leaders make </w:t>
      </w:r>
      <w:r w:rsidR="00C43C3C" w:rsidRPr="00EE1E6E">
        <w:t>decisions</w:t>
      </w:r>
      <w:r w:rsidR="002552B9" w:rsidRPr="00EE1E6E">
        <w:t>;</w:t>
      </w:r>
      <w:r w:rsidR="00536D6C" w:rsidRPr="00EE1E6E">
        <w:t xml:space="preserve"> they have to consider the effect</w:t>
      </w:r>
      <w:r w:rsidR="002552B9" w:rsidRPr="00EE1E6E">
        <w:t xml:space="preserve"> of</w:t>
      </w:r>
      <w:r w:rsidR="00536D6C" w:rsidRPr="00EE1E6E">
        <w:t xml:space="preserve"> their decision on their employees an</w:t>
      </w:r>
      <w:r w:rsidR="005B165C" w:rsidRPr="00EE1E6E">
        <w:t xml:space="preserve">d how their responses will influence organizational success. </w:t>
      </w:r>
      <w:r w:rsidR="00C43C3C" w:rsidRPr="00EE1E6E">
        <w:t>Strategic leaders make a habit of following a clear set decision</w:t>
      </w:r>
      <w:r w:rsidR="002552B9" w:rsidRPr="00EE1E6E">
        <w:t>-</w:t>
      </w:r>
      <w:r w:rsidR="00C43C3C" w:rsidRPr="00EE1E6E">
        <w:t>making process while considering all the trade-offs involved</w:t>
      </w:r>
      <w:r w:rsidR="002552B9" w:rsidRPr="00EE1E6E">
        <w:t>,</w:t>
      </w:r>
      <w:r w:rsidR="00C43C3C" w:rsidRPr="00EE1E6E">
        <w:t xml:space="preserve"> thus making it a habit. </w:t>
      </w:r>
      <w:r w:rsidR="002F085D" w:rsidRPr="00EE1E6E">
        <w:t xml:space="preserve">To enhance their ability to decide, strategic </w:t>
      </w:r>
      <w:r w:rsidR="005B6857" w:rsidRPr="00EE1E6E">
        <w:t>leaders</w:t>
      </w:r>
      <w:r w:rsidR="002F085D" w:rsidRPr="00EE1E6E">
        <w:t xml:space="preserve"> breakdown big decisions into smaller pieces</w:t>
      </w:r>
      <w:r w:rsidR="002552B9" w:rsidRPr="00EE1E6E">
        <w:t>,</w:t>
      </w:r>
      <w:r w:rsidR="002F085D" w:rsidRPr="00EE1E6E">
        <w:t xml:space="preserve"> which enable them to understand component parts </w:t>
      </w:r>
      <w:r w:rsidR="005E274C" w:rsidRPr="00EE1E6E">
        <w:t xml:space="preserve">and determine unforeseen consequences. </w:t>
      </w:r>
      <w:r w:rsidR="00F93969" w:rsidRPr="00EE1E6E">
        <w:t xml:space="preserve">They also </w:t>
      </w:r>
      <w:r w:rsidR="005D4875" w:rsidRPr="00EE1E6E">
        <w:t xml:space="preserve">modify their </w:t>
      </w:r>
      <w:r w:rsidR="005B6857" w:rsidRPr="00EE1E6E">
        <w:t>decision-making</w:t>
      </w:r>
      <w:r w:rsidR="005D4875" w:rsidRPr="00EE1E6E">
        <w:t xml:space="preserve"> criteria into short-term versus long-term projects. </w:t>
      </w:r>
      <w:r w:rsidR="00A12C37" w:rsidRPr="00EE1E6E">
        <w:t>Effective strategic leaders let team member</w:t>
      </w:r>
      <w:r w:rsidR="002552B9" w:rsidRPr="00EE1E6E">
        <w:t>s</w:t>
      </w:r>
      <w:r w:rsidR="00A12C37" w:rsidRPr="00EE1E6E">
        <w:t xml:space="preserve"> or employees where they are in their </w:t>
      </w:r>
      <w:r w:rsidR="00A12C37" w:rsidRPr="00EE1E6E">
        <w:lastRenderedPageBreak/>
        <w:t>decision</w:t>
      </w:r>
      <w:r w:rsidR="002552B9" w:rsidRPr="00EE1E6E">
        <w:t>-</w:t>
      </w:r>
      <w:r w:rsidR="0016120A">
        <w:t>making process w</w:t>
      </w:r>
      <w:r w:rsidR="00A12C37" w:rsidRPr="00EE1E6E">
        <w:t xml:space="preserve">hether they are still seeking </w:t>
      </w:r>
      <w:r w:rsidR="002552B9" w:rsidRPr="00EE1E6E">
        <w:t>different</w:t>
      </w:r>
      <w:r w:rsidR="00A12C37" w:rsidRPr="00EE1E6E">
        <w:t xml:space="preserve"> ideas</w:t>
      </w:r>
      <w:r w:rsidR="002552B9" w:rsidRPr="00EE1E6E">
        <w:t>,</w:t>
      </w:r>
      <w:r w:rsidR="00A12C37" w:rsidRPr="00EE1E6E">
        <w:t xml:space="preserve"> or </w:t>
      </w:r>
      <w:r w:rsidR="00817084" w:rsidRPr="00EE1E6E">
        <w:t xml:space="preserve">they are looking for closure. </w:t>
      </w:r>
      <w:r w:rsidR="007705A6" w:rsidRPr="00EE1E6E">
        <w:t xml:space="preserve">Strategic leaders choose who they need to be directly involved and determine who </w:t>
      </w:r>
      <w:r w:rsidR="00246362" w:rsidRPr="00EE1E6E">
        <w:t>can influence their decisions.</w:t>
      </w:r>
      <w:r w:rsidR="00121258" w:rsidRPr="00EE1E6E">
        <w:t xml:space="preserve"> They consider experiments rather than big bets</w:t>
      </w:r>
      <w:r w:rsidR="002552B9" w:rsidRPr="00EE1E6E">
        <w:t>,</w:t>
      </w:r>
      <w:r w:rsidR="00121258" w:rsidRPr="00EE1E6E">
        <w:t xml:space="preserve"> which may be consequential to the organization’s success.</w:t>
      </w:r>
    </w:p>
    <w:p w:rsidR="00336E90" w:rsidRDefault="00336E90" w:rsidP="00A453F9">
      <w:r w:rsidRPr="00EE1E6E">
        <w:tab/>
      </w:r>
      <w:r w:rsidR="00584398" w:rsidRPr="00EE1E6E">
        <w:t xml:space="preserve">Effective strategic leaders rely on data in </w:t>
      </w:r>
      <w:r w:rsidR="002552B9" w:rsidRPr="00EE1E6E">
        <w:t xml:space="preserve">the </w:t>
      </w:r>
      <w:r w:rsidR="00584398" w:rsidRPr="00EE1E6E">
        <w:t>decision</w:t>
      </w:r>
      <w:r w:rsidR="002552B9" w:rsidRPr="00EE1E6E">
        <w:t>-</w:t>
      </w:r>
      <w:r w:rsidR="00584398" w:rsidRPr="00EE1E6E">
        <w:t xml:space="preserve">making process while </w:t>
      </w:r>
      <w:r w:rsidR="00690A3E" w:rsidRPr="00EE1E6E">
        <w:t>maintaining an organization</w:t>
      </w:r>
      <w:r w:rsidR="002552B9" w:rsidRPr="00EE1E6E">
        <w:t>al</w:t>
      </w:r>
      <w:r w:rsidR="00690A3E" w:rsidRPr="00EE1E6E">
        <w:t xml:space="preserve"> cul</w:t>
      </w:r>
      <w:r w:rsidR="00F767C1" w:rsidRPr="00EE1E6E">
        <w:t xml:space="preserve">ture </w:t>
      </w:r>
      <w:r w:rsidR="00877E97" w:rsidRPr="00EE1E6E">
        <w:t>that value</w:t>
      </w:r>
      <w:r w:rsidR="002552B9" w:rsidRPr="00EE1E6E">
        <w:t>s</w:t>
      </w:r>
      <w:r w:rsidR="00877E97" w:rsidRPr="00EE1E6E">
        <w:t xml:space="preserve"> data</w:t>
      </w:r>
      <w:r w:rsidR="002552B9" w:rsidRPr="00EE1E6E">
        <w:t>-</w:t>
      </w:r>
      <w:r w:rsidR="00877E97" w:rsidRPr="00EE1E6E">
        <w:t xml:space="preserve">driven objectives and transparency. </w:t>
      </w:r>
      <w:r w:rsidR="00D764E6" w:rsidRPr="00EE1E6E">
        <w:t xml:space="preserve">A strategic leader is continuously </w:t>
      </w:r>
      <w:r w:rsidR="00345651" w:rsidRPr="00EE1E6E">
        <w:t xml:space="preserve">seeking to find ways to use available data to enhance its competitive market position. </w:t>
      </w:r>
      <w:r w:rsidR="00237696" w:rsidRPr="00EE1E6E">
        <w:t xml:space="preserve">In today’s shifting business environment, </w:t>
      </w:r>
      <w:r w:rsidR="00F85A2B" w:rsidRPr="00EE1E6E">
        <w:t xml:space="preserve">an effective strategic leader is essential to achieving success. </w:t>
      </w:r>
      <w:r w:rsidR="009353BD" w:rsidRPr="00EE1E6E">
        <w:t>Without leaders who can anticipate trends, shifts</w:t>
      </w:r>
      <w:r w:rsidR="002552B9" w:rsidRPr="00EE1E6E">
        <w:t>,</w:t>
      </w:r>
      <w:r w:rsidR="009353BD" w:rsidRPr="00EE1E6E">
        <w:t xml:space="preserve"> and challenges, inspire action, evaluate data and seek organizational </w:t>
      </w:r>
      <w:r w:rsidR="0016120A" w:rsidRPr="00EE1E6E">
        <w:t>feedback;</w:t>
      </w:r>
      <w:r w:rsidR="009353BD" w:rsidRPr="00EE1E6E">
        <w:t xml:space="preserve"> many organization</w:t>
      </w:r>
      <w:r w:rsidR="000A650E" w:rsidRPr="00EE1E6E">
        <w:t>s are blindly making decisions hoping that they are headed towards the right direction</w:t>
      </w:r>
      <w:r w:rsidR="002552B9" w:rsidRPr="00EE1E6E">
        <w:t>,</w:t>
      </w:r>
      <w:r w:rsidR="002F47F4" w:rsidRPr="00EE1E6E">
        <w:t xml:space="preserve"> which sometimes may not be the case.</w:t>
      </w:r>
    </w:p>
    <w:p w:rsidR="00461288" w:rsidRPr="00461288" w:rsidRDefault="00461288" w:rsidP="00461288">
      <w:pPr>
        <w:jc w:val="center"/>
        <w:rPr>
          <w:b/>
          <w:bCs/>
        </w:rPr>
      </w:pPr>
      <w:r w:rsidRPr="00461288">
        <w:rPr>
          <w:b/>
          <w:bCs/>
        </w:rPr>
        <w:t>Maintain Flexibility</w:t>
      </w:r>
    </w:p>
    <w:p w:rsidR="00461288" w:rsidRPr="00EE1E6E" w:rsidRDefault="00461288" w:rsidP="00A453F9">
      <w:r>
        <w:tab/>
        <w:t xml:space="preserve">In a rapidly changing social and economic environment, flexibility is becoming a vital trait for organizational success. Flexible leaders can alter their leadership approach or style in response to </w:t>
      </w:r>
      <w:r w:rsidR="00B12E0A">
        <w:t xml:space="preserve">unforeseeable circumstances. </w:t>
      </w:r>
      <w:r w:rsidR="00DE7F0B">
        <w:t xml:space="preserve">They can adapt to the market or industry changes as they occur. </w:t>
      </w:r>
      <w:r w:rsidR="00E72E5C">
        <w:t>Effective ethical strategic leaders are flexible in their operations</w:t>
      </w:r>
      <w:r w:rsidR="00AB3F75">
        <w:t>,</w:t>
      </w:r>
      <w:r w:rsidR="00E72E5C">
        <w:t xml:space="preserve"> which makes it easy to </w:t>
      </w:r>
      <w:r w:rsidR="00286276">
        <w:t xml:space="preserve">revise their strategies and integrate new innovations and ideas to overcome organizational challenges while accomplishing their goals. Flexibility does not only entail transitioning to survive or succeed in new situations but making changes in existing </w:t>
      </w:r>
      <w:r w:rsidR="00AB3F75">
        <w:t>circumstance</w:t>
      </w:r>
      <w:r w:rsidR="00286276">
        <w:t xml:space="preserve">s. Strategic leaders exhibit creativity in their work by establishing new ways to solve existing problems. </w:t>
      </w:r>
      <w:r w:rsidR="0016120A">
        <w:t>They</w:t>
      </w:r>
      <w:r w:rsidR="00286276">
        <w:t xml:space="preserve"> are willing to try new thing</w:t>
      </w:r>
      <w:r w:rsidR="00AB3F75">
        <w:t>s</w:t>
      </w:r>
      <w:r w:rsidR="00286276">
        <w:t xml:space="preserve"> regardless</w:t>
      </w:r>
      <w:r w:rsidR="00AB3F75">
        <w:t xml:space="preserve"> of</w:t>
      </w:r>
      <w:r w:rsidR="00286276">
        <w:t xml:space="preserve"> whether the organization is undergoing changes. </w:t>
      </w:r>
      <w:r w:rsidR="00AB3F75">
        <w:t xml:space="preserve">Being open and flexible to changes does not make one an effective strategic leader. They have to </w:t>
      </w:r>
      <w:r w:rsidR="00AB3F75">
        <w:lastRenderedPageBreak/>
        <w:t xml:space="preserve">acknowledge the situations in which their old strategies or initiatives are not working and decide how to approach the issue and develop a </w:t>
      </w:r>
      <w:bookmarkStart w:id="0" w:name="_GoBack"/>
      <w:bookmarkEnd w:id="0"/>
      <w:r w:rsidR="00AB3F75">
        <w:t xml:space="preserve">strategy that can effectively work. </w:t>
      </w:r>
    </w:p>
    <w:p w:rsidR="00153D43" w:rsidRPr="00087591" w:rsidRDefault="00A7384D" w:rsidP="00087591">
      <w:pPr>
        <w:jc w:val="center"/>
        <w:rPr>
          <w:b/>
          <w:bCs/>
        </w:rPr>
      </w:pPr>
      <w:r w:rsidRPr="00087591">
        <w:rPr>
          <w:b/>
          <w:bCs/>
        </w:rPr>
        <w:t>Have a collaborative mindset</w:t>
      </w:r>
      <w:r w:rsidR="00743CDE">
        <w:rPr>
          <w:b/>
          <w:bCs/>
        </w:rPr>
        <w:t xml:space="preserve"> and focus on </w:t>
      </w:r>
      <w:r w:rsidR="0016120A">
        <w:rPr>
          <w:b/>
          <w:bCs/>
        </w:rPr>
        <w:t>empowerment</w:t>
      </w:r>
      <w:r w:rsidR="00743CDE">
        <w:rPr>
          <w:b/>
          <w:bCs/>
        </w:rPr>
        <w:t>.</w:t>
      </w:r>
    </w:p>
    <w:p w:rsidR="00A7384D" w:rsidRPr="00EE1E6E" w:rsidRDefault="00A7384D" w:rsidP="00A453F9">
      <w:r w:rsidRPr="00EE1E6E">
        <w:tab/>
      </w:r>
      <w:r w:rsidR="00BA16CC" w:rsidRPr="00EE1E6E">
        <w:t xml:space="preserve">Whereas strategic leaders are confident in their capability and </w:t>
      </w:r>
      <w:r w:rsidR="003F3EF2" w:rsidRPr="00EE1E6E">
        <w:t>decision-making</w:t>
      </w:r>
      <w:r w:rsidR="00BA16CC" w:rsidRPr="00EE1E6E">
        <w:t xml:space="preserve"> process, they also acknowledge the important value of their team and co-workers and ideas they could bring to the organization. </w:t>
      </w:r>
      <w:r w:rsidR="0016120A" w:rsidRPr="00EE1E6E">
        <w:t>Strategic leaders take their coworkers and employees’ opinions into account and effectively integrate</w:t>
      </w:r>
      <w:r w:rsidR="003506B1" w:rsidRPr="00EE1E6E">
        <w:t xml:space="preserve"> the new ideas into the developed vision</w:t>
      </w:r>
      <w:r w:rsidR="002552B9" w:rsidRPr="00EE1E6E">
        <w:t xml:space="preserve"> b</w:t>
      </w:r>
      <w:r w:rsidR="003F3EF2" w:rsidRPr="00EE1E6E">
        <w:t xml:space="preserve">y taking co-workers and staff perspective. Effective strategic leader helps to promote an organizational culture and business barriers that enable </w:t>
      </w:r>
      <w:r w:rsidR="002552B9" w:rsidRPr="00EE1E6E">
        <w:t xml:space="preserve">the </w:t>
      </w:r>
      <w:r w:rsidR="003F3EF2" w:rsidRPr="00EE1E6E">
        <w:t xml:space="preserve">flow of information. A comprehensive leader is able to </w:t>
      </w:r>
      <w:r w:rsidR="002552B9" w:rsidRPr="00EE1E6E">
        <w:t xml:space="preserve">make </w:t>
      </w:r>
      <w:r w:rsidR="003F3EF2" w:rsidRPr="00EE1E6E">
        <w:t xml:space="preserve">modifications </w:t>
      </w:r>
      <w:r w:rsidR="002552B9" w:rsidRPr="00EE1E6E">
        <w:t xml:space="preserve">that enable </w:t>
      </w:r>
      <w:r w:rsidR="003F3EF2" w:rsidRPr="00EE1E6E">
        <w:t xml:space="preserve">the organization to adapt to changes in the environment. </w:t>
      </w:r>
      <w:r w:rsidR="00D046A9" w:rsidRPr="00EE1E6E">
        <w:t>Technology often receive</w:t>
      </w:r>
      <w:r w:rsidR="002552B9" w:rsidRPr="00EE1E6E">
        <w:t>s</w:t>
      </w:r>
      <w:r w:rsidR="00D046A9" w:rsidRPr="00EE1E6E">
        <w:t xml:space="preserve"> much of the focus due to its role in enabling interactions. A mindset is significant in successfully achieving collaboration. </w:t>
      </w:r>
      <w:r w:rsidR="00A1272A" w:rsidRPr="00EE1E6E">
        <w:t xml:space="preserve">Strategic leaders have a big influence on </w:t>
      </w:r>
      <w:r w:rsidR="002552B9" w:rsidRPr="00EE1E6E">
        <w:t xml:space="preserve">the </w:t>
      </w:r>
      <w:r w:rsidR="00A1272A" w:rsidRPr="00EE1E6E">
        <w:t>collaborative behaviors of team members, employees</w:t>
      </w:r>
      <w:r w:rsidR="002552B9" w:rsidRPr="00EE1E6E">
        <w:t>,</w:t>
      </w:r>
      <w:r w:rsidR="00A1272A" w:rsidRPr="00EE1E6E">
        <w:t xml:space="preserve"> and departments. </w:t>
      </w:r>
      <w:r w:rsidR="00696D58" w:rsidRPr="00EE1E6E">
        <w:rPr>
          <w:color w:val="222222"/>
          <w:shd w:val="clear" w:color="auto" w:fill="FFFFFF"/>
        </w:rPr>
        <w:t>Burgelman, McKinney &amp; Meza (2017</w:t>
      </w:r>
      <w:r w:rsidR="00A1272A" w:rsidRPr="00EE1E6E">
        <w:t>) argues that when team leaders have a collaborative mindset</w:t>
      </w:r>
      <w:r w:rsidR="008912B7" w:rsidRPr="00EE1E6E">
        <w:t>, they can spread it to the team member</w:t>
      </w:r>
      <w:r w:rsidR="002552B9" w:rsidRPr="00EE1E6E">
        <w:t>, therefore,</w:t>
      </w:r>
      <w:r w:rsidR="008912B7" w:rsidRPr="00EE1E6E">
        <w:t xml:space="preserve"> contributing to the success of the organization. </w:t>
      </w:r>
    </w:p>
    <w:p w:rsidR="00FE3907" w:rsidRPr="00087591" w:rsidRDefault="00FE3907" w:rsidP="00087591">
      <w:pPr>
        <w:jc w:val="center"/>
        <w:rPr>
          <w:b/>
          <w:bCs/>
        </w:rPr>
      </w:pPr>
      <w:r w:rsidRPr="00087591">
        <w:rPr>
          <w:b/>
          <w:bCs/>
        </w:rPr>
        <w:t>Align</w:t>
      </w:r>
      <w:r w:rsidR="00743CDE">
        <w:rPr>
          <w:b/>
          <w:bCs/>
        </w:rPr>
        <w:t>ment of ideas and perspectives.</w:t>
      </w:r>
    </w:p>
    <w:p w:rsidR="00FE3907" w:rsidRPr="00EE1E6E" w:rsidRDefault="008F308F" w:rsidP="00A453F9">
      <w:r w:rsidRPr="00EE1E6E">
        <w:tab/>
        <w:t>Effective ethical strategic leaders are skillful at</w:t>
      </w:r>
      <w:r w:rsidR="008636F8" w:rsidRPr="00EE1E6E">
        <w:t xml:space="preserve"> achieving buy-in and </w:t>
      </w:r>
      <w:r w:rsidRPr="00EE1E6E">
        <w:t xml:space="preserve">finding common ground </w:t>
      </w:r>
      <w:r w:rsidR="008636F8" w:rsidRPr="00EE1E6E">
        <w:t>among organization executives, stakeholders</w:t>
      </w:r>
      <w:r w:rsidR="002552B9" w:rsidRPr="00EE1E6E">
        <w:t>,</w:t>
      </w:r>
      <w:r w:rsidR="008636F8" w:rsidRPr="00EE1E6E">
        <w:t xml:space="preserve"> and employees who have varying agenda and views. </w:t>
      </w:r>
      <w:r w:rsidR="00884EBE" w:rsidRPr="00EE1E6E">
        <w:t xml:space="preserve">This requires leaders to actively reaching out and communicating </w:t>
      </w:r>
      <w:r w:rsidR="002552B9" w:rsidRPr="00EE1E6E">
        <w:t>with</w:t>
      </w:r>
      <w:r w:rsidR="005C53CA" w:rsidRPr="00EE1E6E">
        <w:t xml:space="preserve"> the organization’s stakeholders. </w:t>
      </w:r>
      <w:r w:rsidR="002552B9" w:rsidRPr="00EE1E6E">
        <w:t>The s</w:t>
      </w:r>
      <w:r w:rsidR="005C53CA" w:rsidRPr="00EE1E6E">
        <w:t>uccess of an organization largely depends on trust</w:t>
      </w:r>
      <w:r w:rsidR="002552B9" w:rsidRPr="00EE1E6E">
        <w:t>-</w:t>
      </w:r>
      <w:r w:rsidR="005C53CA" w:rsidRPr="00EE1E6E">
        <w:t>building, communication</w:t>
      </w:r>
      <w:r w:rsidR="002552B9" w:rsidRPr="00EE1E6E">
        <w:t>,</w:t>
      </w:r>
      <w:r w:rsidR="005C53CA" w:rsidRPr="00EE1E6E">
        <w:t xml:space="preserve"> and frequent engagement. </w:t>
      </w:r>
      <w:r w:rsidR="0032250C" w:rsidRPr="00EE1E6E">
        <w:t>Whereas strategic leaders can be confident in their knowledge and ability to make decisions, they recognize the value</w:t>
      </w:r>
      <w:r w:rsidR="002552B9" w:rsidRPr="00EE1E6E">
        <w:t xml:space="preserve"> </w:t>
      </w:r>
      <w:r w:rsidR="0016120A" w:rsidRPr="00EE1E6E">
        <w:t>of their</w:t>
      </w:r>
      <w:r w:rsidR="009C2DBD" w:rsidRPr="00EE1E6E">
        <w:t xml:space="preserve"> team’s or coworker’s new ideas can bring to the organization. </w:t>
      </w:r>
      <w:r w:rsidR="00366938" w:rsidRPr="00EE1E6E">
        <w:t xml:space="preserve"> They skillfully incorporate the new ideas into their </w:t>
      </w:r>
      <w:r w:rsidR="00366938" w:rsidRPr="00EE1E6E">
        <w:lastRenderedPageBreak/>
        <w:t xml:space="preserve">vision for the organization. </w:t>
      </w:r>
      <w:r w:rsidR="00FD201D" w:rsidRPr="00EE1E6E">
        <w:t xml:space="preserve">By integrating various perspectives, effective ethical strategic leaders help promote an organizational culture </w:t>
      </w:r>
      <w:r w:rsidR="00A91A78" w:rsidRPr="00EE1E6E">
        <w:t xml:space="preserve">that </w:t>
      </w:r>
      <w:r w:rsidR="0016120A" w:rsidRPr="00EE1E6E">
        <w:t>appreciates the</w:t>
      </w:r>
      <w:r w:rsidR="002552B9" w:rsidRPr="00EE1E6E">
        <w:t xml:space="preserve"> </w:t>
      </w:r>
      <w:r w:rsidR="00A91A78" w:rsidRPr="00EE1E6E">
        <w:t>free flow of information</w:t>
      </w:r>
      <w:r w:rsidR="002552B9" w:rsidRPr="00EE1E6E">
        <w:t>;</w:t>
      </w:r>
      <w:r w:rsidR="00A91A78" w:rsidRPr="00EE1E6E">
        <w:t xml:space="preserve"> thus</w:t>
      </w:r>
      <w:r w:rsidR="002552B9" w:rsidRPr="00EE1E6E">
        <w:t>,</w:t>
      </w:r>
      <w:r w:rsidR="00A91A78" w:rsidRPr="00EE1E6E">
        <w:t xml:space="preserve"> they are better prepared to adapt and deal with changes. </w:t>
      </w:r>
      <w:r w:rsidR="00C3117C" w:rsidRPr="00EE1E6E">
        <w:t>No one can work alone or in an environment where people do not know what one is trying to achieve</w:t>
      </w:r>
      <w:r w:rsidR="003D4700" w:rsidRPr="00EE1E6E">
        <w:t>. No matter how well leaders can be able to anticipate trends, shifts, interpret, challenge</w:t>
      </w:r>
      <w:r w:rsidR="002552B9" w:rsidRPr="00EE1E6E">
        <w:t>,</w:t>
      </w:r>
      <w:r w:rsidR="003D4700" w:rsidRPr="00EE1E6E">
        <w:t xml:space="preserve"> and decide on organizational strategy, if they isolate organizational members’ they will have a challenging time</w:t>
      </w:r>
      <w:r w:rsidR="0023269A" w:rsidRPr="00EE1E6E">
        <w:t xml:space="preserve"> to transform their vision into reality alone. </w:t>
      </w:r>
      <w:r w:rsidR="00EA4DCB" w:rsidRPr="00EE1E6E">
        <w:t xml:space="preserve">Effective strategic leaders enhance their ability to align by proactively communicating </w:t>
      </w:r>
      <w:r w:rsidR="005D3840" w:rsidRPr="00EE1E6E">
        <w:t>to counter problems in the organizations. The</w:t>
      </w:r>
      <w:r w:rsidR="00BF495C" w:rsidRPr="00EE1E6E">
        <w:t xml:space="preserve">y identify stakeholders </w:t>
      </w:r>
      <w:r w:rsidR="002D2ACB" w:rsidRPr="00EE1E6E">
        <w:t>and</w:t>
      </w:r>
      <w:r w:rsidR="00BF495C" w:rsidRPr="00EE1E6E">
        <w:t xml:space="preserve"> their positions on the organization’s strategies and </w:t>
      </w:r>
      <w:r w:rsidR="002D2ACB" w:rsidRPr="00EE1E6E">
        <w:t xml:space="preserve">look for any misaligned interests and hidden agendas. </w:t>
      </w:r>
      <w:r w:rsidR="00231706" w:rsidRPr="00EE1E6E">
        <w:t>Strategic leaders often engage their team in carefully structured and facilitated conversations to uncover component areas of misunderstanding or those that are causing resistance within the organization.</w:t>
      </w:r>
    </w:p>
    <w:p w:rsidR="00064BAF" w:rsidRPr="00EE1E6E" w:rsidRDefault="00064BAF" w:rsidP="00A453F9">
      <w:r w:rsidRPr="00EE1E6E">
        <w:tab/>
      </w:r>
      <w:r w:rsidR="00CD35CA" w:rsidRPr="00EE1E6E">
        <w:t xml:space="preserve">One of the most frustrating and unmanageable challenges that organizations are facing is resistance to change. </w:t>
      </w:r>
      <w:r w:rsidR="00A13C5B" w:rsidRPr="00EE1E6E">
        <w:t>This resistance</w:t>
      </w:r>
      <w:r w:rsidR="00CD35CA" w:rsidRPr="00EE1E6E">
        <w:t xml:space="preserve"> often </w:t>
      </w:r>
      <w:r w:rsidR="00D51366" w:rsidRPr="00EE1E6E">
        <w:t>manifests itself in multiple ways</w:t>
      </w:r>
      <w:r w:rsidR="002552B9" w:rsidRPr="00EE1E6E">
        <w:t>,</w:t>
      </w:r>
      <w:r w:rsidR="00D51366" w:rsidRPr="00EE1E6E">
        <w:t xml:space="preserve"> including an increased number of people who are </w:t>
      </w:r>
      <w:r w:rsidR="002930ED" w:rsidRPr="00EE1E6E">
        <w:t xml:space="preserve">making transfer requests or quitting, sullen hostility, </w:t>
      </w:r>
      <w:r w:rsidR="00F36CBF" w:rsidRPr="00EE1E6E">
        <w:t>continu</w:t>
      </w:r>
      <w:r w:rsidR="002552B9" w:rsidRPr="00EE1E6E">
        <w:t>ou</w:t>
      </w:r>
      <w:r w:rsidR="00F36CBF" w:rsidRPr="00EE1E6E">
        <w:t>s decline in productivity or output, slowdown strikes</w:t>
      </w:r>
      <w:r w:rsidR="002552B9" w:rsidRPr="00EE1E6E">
        <w:t>,</w:t>
      </w:r>
      <w:r w:rsidR="00F36CBF" w:rsidRPr="00EE1E6E">
        <w:t xml:space="preserve"> and expression from the organization why changes will not work. </w:t>
      </w:r>
      <w:r w:rsidR="00A13C5B" w:rsidRPr="00EE1E6E">
        <w:t xml:space="preserve">Even the smallest forms of resistance in an organization can be challenging. </w:t>
      </w:r>
      <w:r w:rsidR="00D3794E" w:rsidRPr="00EE1E6E">
        <w:t xml:space="preserve">Many organizational leaders often don’t know how to deal with resistance whenever they encounter it. </w:t>
      </w:r>
      <w:r w:rsidR="00A3174F" w:rsidRPr="00EE1E6E">
        <w:t xml:space="preserve">Changes occur in any </w:t>
      </w:r>
      <w:r w:rsidR="00946066" w:rsidRPr="00EE1E6E">
        <w:t xml:space="preserve">industry, </w:t>
      </w:r>
      <w:r w:rsidR="00C44EA3" w:rsidRPr="00EE1E6E">
        <w:t>no matter how small the changes may see</w:t>
      </w:r>
      <w:r w:rsidR="00946066" w:rsidRPr="00EE1E6E">
        <w:t>m</w:t>
      </w:r>
      <w:r w:rsidR="002552B9" w:rsidRPr="00EE1E6E">
        <w:t>,</w:t>
      </w:r>
      <w:r w:rsidR="00946066" w:rsidRPr="00EE1E6E">
        <w:t xml:space="preserve"> they can influence the productivity and performance of an organization. </w:t>
      </w:r>
      <w:r w:rsidR="00863B54" w:rsidRPr="00EE1E6E">
        <w:t>Whereas they may not involve spectacular innovations</w:t>
      </w:r>
      <w:r w:rsidR="002552B9" w:rsidRPr="00EE1E6E">
        <w:t>,</w:t>
      </w:r>
      <w:r w:rsidR="00863B54" w:rsidRPr="00EE1E6E">
        <w:t xml:space="preserve"> they are essential to the organization’s progress. </w:t>
      </w:r>
      <w:r w:rsidR="00DE51AF" w:rsidRPr="00EE1E6E">
        <w:t xml:space="preserve">Effective strategic leaders </w:t>
      </w:r>
      <w:r w:rsidR="004C1251" w:rsidRPr="00EE1E6E">
        <w:t>reach</w:t>
      </w:r>
      <w:r w:rsidR="00DE51AF" w:rsidRPr="00EE1E6E">
        <w:t xml:space="preserve"> out to resisting employees, team members</w:t>
      </w:r>
      <w:r w:rsidR="002552B9" w:rsidRPr="00EE1E6E">
        <w:t>,</w:t>
      </w:r>
      <w:r w:rsidR="00DE51AF" w:rsidRPr="00EE1E6E">
        <w:t xml:space="preserve"> and stakeholders and try to understand and address their concerns. </w:t>
      </w:r>
      <w:r w:rsidR="006A4950" w:rsidRPr="00EE1E6E">
        <w:t xml:space="preserve">They are observant and carefully </w:t>
      </w:r>
      <w:r w:rsidR="0016120A" w:rsidRPr="00EE1E6E">
        <w:t>monitor</w:t>
      </w:r>
      <w:r w:rsidR="006A4950" w:rsidRPr="00EE1E6E">
        <w:t xml:space="preserve"> the </w:t>
      </w:r>
      <w:r w:rsidR="006A4950" w:rsidRPr="00EE1E6E">
        <w:lastRenderedPageBreak/>
        <w:t xml:space="preserve">positions of the organization’s stakeholders </w:t>
      </w:r>
      <w:r w:rsidR="007314A0" w:rsidRPr="00EE1E6E">
        <w:t xml:space="preserve">during the implementation of their strategies or initiatives. </w:t>
      </w:r>
      <w:r w:rsidR="00225FDD" w:rsidRPr="00EE1E6E">
        <w:t>They are vigilant and reward employees and team members who support and promote team alignment.</w:t>
      </w:r>
    </w:p>
    <w:p w:rsidR="004C1251" w:rsidRPr="00087591" w:rsidRDefault="004C1251" w:rsidP="00087591">
      <w:pPr>
        <w:jc w:val="center"/>
        <w:rPr>
          <w:b/>
          <w:bCs/>
        </w:rPr>
      </w:pPr>
      <w:r w:rsidRPr="00087591">
        <w:rPr>
          <w:b/>
          <w:bCs/>
        </w:rPr>
        <w:t>Learning</w:t>
      </w:r>
    </w:p>
    <w:p w:rsidR="00087591" w:rsidRDefault="004C1251" w:rsidP="00A453F9">
      <w:r w:rsidRPr="00EE1E6E">
        <w:tab/>
      </w:r>
      <w:r w:rsidR="00B00DA4" w:rsidRPr="00EE1E6E">
        <w:t>An effective strategic leader encourages</w:t>
      </w:r>
      <w:r w:rsidR="00D55DCE" w:rsidRPr="00EE1E6E">
        <w:t xml:space="preserve"> individual learning and development. </w:t>
      </w:r>
      <w:r w:rsidR="001B0157" w:rsidRPr="00EE1E6E">
        <w:t>In today’s competitive business environment, maintaining high performance and service quality is vital for organizational success</w:t>
      </w:r>
      <w:r w:rsidR="002476F0" w:rsidRPr="00EE1E6E">
        <w:t xml:space="preserve"> (</w:t>
      </w:r>
      <w:r w:rsidR="002476F0" w:rsidRPr="00EE1E6E">
        <w:rPr>
          <w:color w:val="222222"/>
          <w:shd w:val="clear" w:color="auto" w:fill="FFFFFF"/>
        </w:rPr>
        <w:t>Golensky&amp; Hager, 2020</w:t>
      </w:r>
      <w:r w:rsidR="002476F0" w:rsidRPr="00EE1E6E">
        <w:t>).</w:t>
      </w:r>
      <w:r w:rsidR="009A2C63" w:rsidRPr="00EE1E6E">
        <w:t xml:space="preserve"> Strategic leaders actively promote and support a culture of </w:t>
      </w:r>
      <w:r w:rsidR="002552B9" w:rsidRPr="00EE1E6E">
        <w:t>i</w:t>
      </w:r>
      <w:r w:rsidR="009A2C63" w:rsidRPr="00EE1E6E">
        <w:t xml:space="preserve">nquiry by acknowledging and valuing the importance of making progress over perfection. </w:t>
      </w:r>
      <w:r w:rsidR="00743CDE">
        <w:t>Strategic leaders let team-</w:t>
      </w:r>
      <w:r w:rsidR="00E321DB" w:rsidRPr="00EE1E6E">
        <w:t xml:space="preserve">members and </w:t>
      </w:r>
      <w:r w:rsidR="009561E1" w:rsidRPr="00EE1E6E">
        <w:t>employees</w:t>
      </w:r>
      <w:r w:rsidR="00E321DB" w:rsidRPr="00EE1E6E">
        <w:t xml:space="preserve"> experiment, make mistakes</w:t>
      </w:r>
      <w:r w:rsidR="002552B9" w:rsidRPr="00EE1E6E">
        <w:t>,</w:t>
      </w:r>
      <w:r w:rsidR="00E321DB" w:rsidRPr="00EE1E6E">
        <w:t xml:space="preserve"> and learn from their outcomes, </w:t>
      </w:r>
      <w:r w:rsidR="0016120A" w:rsidRPr="00EE1E6E">
        <w:t>are</w:t>
      </w:r>
      <w:r w:rsidR="00E321DB" w:rsidRPr="00EE1E6E">
        <w:t xml:space="preserve"> it successful or unsuccessful ones. I</w:t>
      </w:r>
      <w:r w:rsidR="002552B9" w:rsidRPr="00EE1E6E">
        <w:t>t</w:t>
      </w:r>
      <w:r w:rsidR="00E321DB" w:rsidRPr="00EE1E6E">
        <w:t xml:space="preserve"> is in the fundamental nature of human beings to make mistakes in their actions and decision making</w:t>
      </w:r>
      <w:r w:rsidR="002552B9" w:rsidRPr="00EE1E6E">
        <w:t>. H</w:t>
      </w:r>
      <w:r w:rsidR="00E321DB" w:rsidRPr="00EE1E6E">
        <w:t xml:space="preserve">owever, people can learn from these mistakes and come back stronger. </w:t>
      </w:r>
      <w:r w:rsidR="0057493B" w:rsidRPr="00EE1E6E">
        <w:t xml:space="preserve">An effective ethical strategic leader creates and promotes a work environment </w:t>
      </w:r>
      <w:r w:rsidR="0097060A" w:rsidRPr="00EE1E6E">
        <w:t xml:space="preserve">where employees </w:t>
      </w:r>
      <w:r w:rsidR="0085326A" w:rsidRPr="00EE1E6E">
        <w:t xml:space="preserve">cannot be ashamed at honest mistakes made </w:t>
      </w:r>
      <w:r w:rsidR="002720A9" w:rsidRPr="00EE1E6E">
        <w:t>and consider them in</w:t>
      </w:r>
      <w:r w:rsidR="001A2497" w:rsidRPr="00EE1E6E">
        <w:t xml:space="preserve"> a constructive way to find invisible lessons. </w:t>
      </w:r>
      <w:r w:rsidR="005269BC" w:rsidRPr="00EE1E6E">
        <w:t>Strategic leaders do not punish or hold on to regrets to actions taken</w:t>
      </w:r>
      <w:r w:rsidR="002552B9" w:rsidRPr="00EE1E6E">
        <w:t>,</w:t>
      </w:r>
      <w:r w:rsidR="005269BC" w:rsidRPr="00EE1E6E">
        <w:t xml:space="preserve"> or decisions made that did not work their way, </w:t>
      </w:r>
      <w:r w:rsidR="0022193E" w:rsidRPr="00EE1E6E">
        <w:t xml:space="preserve">they instead learn from those mistakes and encourage employees and team members to do the same. </w:t>
      </w:r>
    </w:p>
    <w:p w:rsidR="004C1251" w:rsidRPr="00EE1E6E" w:rsidRDefault="00ED4B6B" w:rsidP="00087591">
      <w:pPr>
        <w:ind w:firstLine="720"/>
      </w:pPr>
      <w:r w:rsidRPr="00EE1E6E">
        <w:t xml:space="preserve">Leaders cannot entirely rely on unchanging components or hope to manage or steer their organization through a tumultuous situation by focusing on details. They will fall into a trap </w:t>
      </w:r>
      <w:r w:rsidR="002552B9" w:rsidRPr="00EE1E6E">
        <w:t>that</w:t>
      </w:r>
      <w:r w:rsidRPr="00EE1E6E">
        <w:t xml:space="preserve"> will further make it difficult to achieve organizational objectives o</w:t>
      </w:r>
      <w:r w:rsidR="00743CDE">
        <w:t>r visions. In t</w:t>
      </w:r>
      <w:r w:rsidRPr="00EE1E6E">
        <w:t xml:space="preserve">he </w:t>
      </w:r>
      <w:r w:rsidR="00F549D0" w:rsidRPr="00EE1E6E">
        <w:t>ever-changing</w:t>
      </w:r>
      <w:r w:rsidRPr="00EE1E6E">
        <w:t xml:space="preserve"> business environment</w:t>
      </w:r>
      <w:r w:rsidR="002552B9" w:rsidRPr="00EE1E6E">
        <w:t>,</w:t>
      </w:r>
      <w:r w:rsidRPr="00EE1E6E">
        <w:t xml:space="preserve"> it is important to </w:t>
      </w:r>
      <w:r w:rsidR="00520175" w:rsidRPr="00EE1E6E">
        <w:t xml:space="preserve">reinvent and maintain relevance by learning and adjusting their way of thinking. </w:t>
      </w:r>
      <w:r w:rsidR="00F549D0" w:rsidRPr="00EE1E6E">
        <w:t xml:space="preserve">Strategic leaders are always comfortable to learn and acquire new ideas about the market. </w:t>
      </w:r>
      <w:r w:rsidR="00446077" w:rsidRPr="00EE1E6E">
        <w:rPr>
          <w:color w:val="222222"/>
          <w:shd w:val="clear" w:color="auto" w:fill="FFFFFF"/>
        </w:rPr>
        <w:t>Leavy</w:t>
      </w:r>
      <w:r w:rsidR="00663B18" w:rsidRPr="00EE1E6E">
        <w:rPr>
          <w:color w:val="222222"/>
          <w:shd w:val="clear" w:color="auto" w:fill="FFFFFF"/>
        </w:rPr>
        <w:t xml:space="preserve"> (</w:t>
      </w:r>
      <w:r w:rsidR="00446077" w:rsidRPr="00EE1E6E">
        <w:rPr>
          <w:color w:val="222222"/>
          <w:shd w:val="clear" w:color="auto" w:fill="FFFFFF"/>
        </w:rPr>
        <w:t>2016)</w:t>
      </w:r>
      <w:r w:rsidR="004E5BE1" w:rsidRPr="00EE1E6E">
        <w:t xml:space="preserve"> assets that strategic leaders who stay on top of market and business environment changes do so by learning and being receptive. </w:t>
      </w:r>
      <w:r w:rsidR="00663B18" w:rsidRPr="00EE1E6E">
        <w:rPr>
          <w:color w:val="222222"/>
          <w:shd w:val="clear" w:color="auto" w:fill="FFFFFF"/>
        </w:rPr>
        <w:t xml:space="preserve">Leavy (2016) </w:t>
      </w:r>
      <w:r w:rsidR="00A97BB4" w:rsidRPr="00EE1E6E">
        <w:t xml:space="preserve">further </w:t>
      </w:r>
      <w:r w:rsidR="00A97BB4" w:rsidRPr="00EE1E6E">
        <w:lastRenderedPageBreak/>
        <w:t>states that in the current competitive business environment, the half-live of skills needed by organization</w:t>
      </w:r>
      <w:r w:rsidR="002552B9" w:rsidRPr="00EE1E6E">
        <w:t>s</w:t>
      </w:r>
      <w:r w:rsidR="00A97BB4" w:rsidRPr="00EE1E6E">
        <w:t xml:space="preserve"> have fallen to </w:t>
      </w:r>
      <w:r w:rsidR="004E7116" w:rsidRPr="00EE1E6E">
        <w:t>5 years</w:t>
      </w:r>
      <w:r w:rsidR="000A0CAC">
        <w:t>;</w:t>
      </w:r>
      <w:r w:rsidR="00A97BB4" w:rsidRPr="00EE1E6E">
        <w:t xml:space="preserve"> </w:t>
      </w:r>
      <w:r w:rsidR="0016120A" w:rsidRPr="00EE1E6E">
        <w:t>therefore</w:t>
      </w:r>
      <w:r w:rsidR="0016120A">
        <w:t>,</w:t>
      </w:r>
      <w:r w:rsidR="0016120A" w:rsidRPr="00EE1E6E">
        <w:t xml:space="preserve"> effective</w:t>
      </w:r>
      <w:r w:rsidR="00640200" w:rsidRPr="00EE1E6E">
        <w:t xml:space="preserve"> ethical strategic leaders renew their viewpoint to </w:t>
      </w:r>
      <w:r w:rsidR="00677C73" w:rsidRPr="00EE1E6E">
        <w:t>safeguard the relevance of their organization</w:t>
      </w:r>
      <w:r w:rsidR="009519D6" w:rsidRPr="00EE1E6E">
        <w:t xml:space="preserve">s. </w:t>
      </w:r>
      <w:r w:rsidR="00A753E7" w:rsidRPr="00EE1E6E">
        <w:t>T</w:t>
      </w:r>
      <w:r w:rsidR="007C33B6" w:rsidRPr="00EE1E6E">
        <w:t xml:space="preserve">he world is changing to a </w:t>
      </w:r>
      <w:r w:rsidR="00F90F89" w:rsidRPr="00EE1E6E">
        <w:t xml:space="preserve">networked creative </w:t>
      </w:r>
      <w:r w:rsidR="0016120A" w:rsidRPr="00EE1E6E">
        <w:t>economy; therefore</w:t>
      </w:r>
      <w:r w:rsidR="002552B9" w:rsidRPr="00EE1E6E">
        <w:t>,</w:t>
      </w:r>
      <w:r w:rsidR="00AE03CD" w:rsidRPr="00EE1E6E">
        <w:t xml:space="preserve"> for organizational survival and success</w:t>
      </w:r>
      <w:r w:rsidR="002552B9" w:rsidRPr="00EE1E6E">
        <w:t>,</w:t>
      </w:r>
      <w:r w:rsidR="00AE03CD" w:rsidRPr="00EE1E6E">
        <w:t xml:space="preserve"> leaders must encourage and learn themselves. </w:t>
      </w:r>
      <w:r w:rsidR="00E76DAA" w:rsidRPr="00EE1E6E">
        <w:rPr>
          <w:color w:val="222222"/>
          <w:shd w:val="clear" w:color="auto" w:fill="FFFFFF"/>
        </w:rPr>
        <w:t>Golensky&amp; Hager (2020</w:t>
      </w:r>
      <w:r w:rsidR="0016120A">
        <w:t xml:space="preserve">) hint </w:t>
      </w:r>
      <w:r w:rsidR="009D0BA6" w:rsidRPr="00EE1E6E">
        <w:t xml:space="preserve">that effective strategic leaders are a result of a </w:t>
      </w:r>
      <w:r w:rsidR="00E10E70" w:rsidRPr="00EE1E6E">
        <w:t>continuous process of character and skill development.</w:t>
      </w:r>
      <w:r w:rsidR="00FC266B" w:rsidRPr="00EE1E6E">
        <w:t xml:space="preserve"> They develop through a </w:t>
      </w:r>
      <w:r w:rsidR="00142A95" w:rsidRPr="00EE1E6E">
        <w:t>never-ending</w:t>
      </w:r>
      <w:r w:rsidR="00FC266B" w:rsidRPr="00EE1E6E">
        <w:t xml:space="preserve"> process of learning about their career, personalities</w:t>
      </w:r>
      <w:r w:rsidR="002552B9" w:rsidRPr="00EE1E6E">
        <w:t>,</w:t>
      </w:r>
      <w:r w:rsidR="00FC266B" w:rsidRPr="00EE1E6E">
        <w:t xml:space="preserve"> and relationships. </w:t>
      </w:r>
      <w:r w:rsidR="00142A95" w:rsidRPr="00EE1E6E">
        <w:t>Whereas there is no clear path to becoming an effective ethical strategic leader as everyone often take</w:t>
      </w:r>
      <w:r w:rsidR="008F0A34" w:rsidRPr="00EE1E6E">
        <w:t>s</w:t>
      </w:r>
      <w:r w:rsidR="00142A95" w:rsidRPr="00EE1E6E">
        <w:t xml:space="preserve"> a </w:t>
      </w:r>
      <w:r w:rsidR="00903FC8" w:rsidRPr="00EE1E6E">
        <w:t>custom path</w:t>
      </w:r>
      <w:r w:rsidR="00142A95" w:rsidRPr="00EE1E6E">
        <w:t xml:space="preserve">, </w:t>
      </w:r>
      <w:r w:rsidR="00682FD7" w:rsidRPr="00EE1E6E">
        <w:t xml:space="preserve">they all share several </w:t>
      </w:r>
      <w:r w:rsidR="00826E67" w:rsidRPr="00EE1E6E">
        <w:t xml:space="preserve">aspects. </w:t>
      </w:r>
      <w:r w:rsidR="00063D48" w:rsidRPr="00EE1E6E">
        <w:t xml:space="preserve">Strategic leaders are often strong in important areas of strategic </w:t>
      </w:r>
      <w:r w:rsidR="0016120A" w:rsidRPr="00EE1E6E">
        <w:t>leadership; however</w:t>
      </w:r>
      <w:r w:rsidR="00063D48" w:rsidRPr="00EE1E6E">
        <w:t xml:space="preserve"> what makes them effective is their ability to give themselves a better chance to develop and implement a strategic vision for the company by letting themselves t</w:t>
      </w:r>
      <w:r w:rsidR="0035233B" w:rsidRPr="00EE1E6E">
        <w:t>hrough leaning along the way, anticipating, challenging, deciding, aligning, and interpreting.</w:t>
      </w:r>
      <w:r w:rsidR="00BE76CF" w:rsidRPr="00EE1E6E">
        <w:t xml:space="preserve"> This is crucial as it helps them integrates skills that they wish to target and involve in their development plan.</w:t>
      </w:r>
    </w:p>
    <w:p w:rsidR="004F71CA" w:rsidRPr="00087591" w:rsidRDefault="00743CDE" w:rsidP="00087591">
      <w:pPr>
        <w:jc w:val="center"/>
        <w:rPr>
          <w:b/>
          <w:bCs/>
        </w:rPr>
      </w:pPr>
      <w:r>
        <w:rPr>
          <w:b/>
          <w:bCs/>
        </w:rPr>
        <w:t>Challenging Affairs.</w:t>
      </w:r>
    </w:p>
    <w:p w:rsidR="004F71CA" w:rsidRPr="00EE1E6E" w:rsidRDefault="004F71CA" w:rsidP="00A453F9">
      <w:r w:rsidRPr="00EE1E6E">
        <w:tab/>
      </w:r>
      <w:r w:rsidR="00A56996" w:rsidRPr="00EE1E6E">
        <w:t xml:space="preserve">Effective ethical strategic leaders challenge the existing state of affairs. </w:t>
      </w:r>
      <w:r w:rsidR="00E87A43" w:rsidRPr="00EE1E6E">
        <w:t>They question why things are the way they are, what caused them to be the way they are</w:t>
      </w:r>
      <w:r w:rsidR="002552B9" w:rsidRPr="00EE1E6E">
        <w:t>,</w:t>
      </w:r>
      <w:r w:rsidR="00E87A43" w:rsidRPr="00EE1E6E">
        <w:t xml:space="preserve"> and what will happen if certain changes are made. </w:t>
      </w:r>
      <w:r w:rsidR="00C46192" w:rsidRPr="00EE1E6E">
        <w:t xml:space="preserve">They question their own and other people’s assumptions and </w:t>
      </w:r>
      <w:r w:rsidR="00174041" w:rsidRPr="00EE1E6E">
        <w:t>encourage team members and employees to look at challenges, threats</w:t>
      </w:r>
      <w:r w:rsidR="002552B9" w:rsidRPr="00EE1E6E">
        <w:t>,</w:t>
      </w:r>
      <w:r w:rsidR="00174041" w:rsidRPr="00EE1E6E">
        <w:t xml:space="preserve"> and opportunities from a different perspective</w:t>
      </w:r>
      <w:r w:rsidR="00E33927" w:rsidRPr="00EE1E6E">
        <w:t xml:space="preserve"> (</w:t>
      </w:r>
      <w:r w:rsidR="00E33927" w:rsidRPr="00EE1E6E">
        <w:rPr>
          <w:color w:val="222222"/>
          <w:shd w:val="clear" w:color="auto" w:fill="FFFFFF"/>
        </w:rPr>
        <w:t>Norzailan, Othman &amp;Ishizaki, 2016</w:t>
      </w:r>
      <w:r w:rsidR="00E33927" w:rsidRPr="00EE1E6E">
        <w:t>)</w:t>
      </w:r>
      <w:r w:rsidR="00174041" w:rsidRPr="00EE1E6E">
        <w:t xml:space="preserve">. </w:t>
      </w:r>
      <w:r w:rsidR="003279A3" w:rsidRPr="00EE1E6E">
        <w:t xml:space="preserve">Through careful examination </w:t>
      </w:r>
      <w:r w:rsidR="000C51DA" w:rsidRPr="00EE1E6E">
        <w:t xml:space="preserve">and reflection of the problem from different perspectives, they take decisive action </w:t>
      </w:r>
      <w:r w:rsidR="00BB10EB" w:rsidRPr="00EE1E6E">
        <w:t xml:space="preserve">with confidence and understanding of the direction they are leading the organization. </w:t>
      </w:r>
      <w:r w:rsidR="00906B4B" w:rsidRPr="00EE1E6E">
        <w:t xml:space="preserve">In today’s world, innovation is no longer a debatable issue or a luxury. It has become a necessity for any organization to </w:t>
      </w:r>
      <w:r w:rsidR="00906B4B" w:rsidRPr="00EE1E6E">
        <w:lastRenderedPageBreak/>
        <w:t xml:space="preserve">maintain or enhance </w:t>
      </w:r>
      <w:r w:rsidR="002552B9" w:rsidRPr="00EE1E6E">
        <w:t>its</w:t>
      </w:r>
      <w:r w:rsidR="00906B4B" w:rsidRPr="00EE1E6E">
        <w:t xml:space="preserve"> pace and position in </w:t>
      </w:r>
      <w:r w:rsidR="0001126D" w:rsidRPr="00EE1E6E">
        <w:t>a</w:t>
      </w:r>
      <w:r w:rsidR="00906B4B" w:rsidRPr="00EE1E6E">
        <w:t xml:space="preserve"> competitive </w:t>
      </w:r>
      <w:r w:rsidR="0001126D" w:rsidRPr="00EE1E6E">
        <w:t xml:space="preserve">business </w:t>
      </w:r>
      <w:r w:rsidR="00906B4B" w:rsidRPr="00EE1E6E">
        <w:t xml:space="preserve">environment. </w:t>
      </w:r>
      <w:r w:rsidR="00D61360" w:rsidRPr="00EE1E6E">
        <w:t xml:space="preserve">Status quo often </w:t>
      </w:r>
      <w:r w:rsidR="0016120A" w:rsidRPr="00EE1E6E">
        <w:t>refers</w:t>
      </w:r>
      <w:r w:rsidR="00D61360" w:rsidRPr="00EE1E6E">
        <w:t xml:space="preserve"> to bias or preference to a certain type of way. </w:t>
      </w:r>
      <w:r w:rsidR="004029C9" w:rsidRPr="00EE1E6E">
        <w:t>It is a dislike for changes. Adhering to the status quo can be challenging</w:t>
      </w:r>
      <w:r w:rsidR="0001126D" w:rsidRPr="00EE1E6E">
        <w:t>,</w:t>
      </w:r>
      <w:r w:rsidR="004029C9" w:rsidRPr="00EE1E6E">
        <w:t xml:space="preserve"> especially in the business environment where grow</w:t>
      </w:r>
      <w:r w:rsidR="003D636E" w:rsidRPr="00EE1E6E">
        <w:t>th</w:t>
      </w:r>
      <w:r w:rsidR="004029C9" w:rsidRPr="00EE1E6E">
        <w:t xml:space="preserve"> </w:t>
      </w:r>
      <w:r w:rsidR="0016120A" w:rsidRPr="00EE1E6E">
        <w:t>requires</w:t>
      </w:r>
      <w:r w:rsidR="0001126D" w:rsidRPr="00EE1E6E">
        <w:t xml:space="preserve"> </w:t>
      </w:r>
      <w:r w:rsidR="004029C9" w:rsidRPr="00EE1E6E">
        <w:t xml:space="preserve">transition to be made. </w:t>
      </w:r>
    </w:p>
    <w:p w:rsidR="00087591" w:rsidRDefault="00C80AF7" w:rsidP="00A453F9">
      <w:r w:rsidRPr="00EE1E6E">
        <w:tab/>
        <w:t xml:space="preserve">To enhance their ability to challenge the status quo, strategic leaders seek to understand the main causes of the problem instead of the actual symptoms. </w:t>
      </w:r>
      <w:r w:rsidR="00485489" w:rsidRPr="00EE1E6E">
        <w:t xml:space="preserve">They determine the long-standing assumptions about certain aspects of the organization </w:t>
      </w:r>
      <w:r w:rsidR="002113B8" w:rsidRPr="00EE1E6E">
        <w:t xml:space="preserve">and </w:t>
      </w:r>
      <w:r w:rsidR="007E3222" w:rsidRPr="00EE1E6E">
        <w:t xml:space="preserve">seek to </w:t>
      </w:r>
      <w:r w:rsidR="00274EFE" w:rsidRPr="00EE1E6E">
        <w:t>establish whether they are true.</w:t>
      </w:r>
      <w:r w:rsidR="00297FD2" w:rsidRPr="00EE1E6E">
        <w:t xml:space="preserve"> The organizations may be focusing their time and energy addressing a</w:t>
      </w:r>
      <w:r w:rsidR="000A0CAC">
        <w:t xml:space="preserve"> premise</w:t>
      </w:r>
      <w:r w:rsidR="00297FD2" w:rsidRPr="00EE1E6E">
        <w:t xml:space="preserve"> that is not entirely true</w:t>
      </w:r>
      <w:r w:rsidR="0001126D" w:rsidRPr="00EE1E6E">
        <w:t>;</w:t>
      </w:r>
      <w:r w:rsidR="00297FD2" w:rsidRPr="00EE1E6E">
        <w:t xml:space="preserve"> therefore, to develop </w:t>
      </w:r>
      <w:r w:rsidR="00C02BD7" w:rsidRPr="00EE1E6E">
        <w:t xml:space="preserve">appropriate </w:t>
      </w:r>
      <w:r w:rsidR="009F09B9" w:rsidRPr="00EE1E6E">
        <w:t xml:space="preserve">initiatives and strategies </w:t>
      </w:r>
      <w:r w:rsidR="00D86A2F" w:rsidRPr="00EE1E6E">
        <w:t>for an organization</w:t>
      </w:r>
      <w:r w:rsidR="0001126D" w:rsidRPr="00EE1E6E">
        <w:t>,</w:t>
      </w:r>
      <w:r w:rsidR="00D86A2F" w:rsidRPr="00EE1E6E">
        <w:t xml:space="preserve"> they have to ascertain the truthfulness of these assumptions</w:t>
      </w:r>
      <w:r w:rsidR="0004703E" w:rsidRPr="00EE1E6E">
        <w:t xml:space="preserve"> by involving a diverse group</w:t>
      </w:r>
      <w:r w:rsidR="00D86A2F" w:rsidRPr="00EE1E6E">
        <w:t xml:space="preserve">. </w:t>
      </w:r>
      <w:r w:rsidR="0004703E" w:rsidRPr="00EE1E6E">
        <w:t xml:space="preserve">Strategic leaders </w:t>
      </w:r>
      <w:r w:rsidR="00EF25F7" w:rsidRPr="00EE1E6E">
        <w:t xml:space="preserve">create a safe space where open dialogue and conflicts are welcomed. This enables them to gain new ideas and concepts. </w:t>
      </w:r>
      <w:r w:rsidR="00906247" w:rsidRPr="00EE1E6E">
        <w:t xml:space="preserve">Effective strategic leaders include naysayers in their decision making. </w:t>
      </w:r>
      <w:r w:rsidR="00F94FEA" w:rsidRPr="00EE1E6E">
        <w:t xml:space="preserve">Regardless of the experience and success of an organization, an endless opposition is inefficient for the organization and annoying. </w:t>
      </w:r>
      <w:r w:rsidR="00E33927" w:rsidRPr="00EE1E6E">
        <w:rPr>
          <w:color w:val="222222"/>
          <w:shd w:val="clear" w:color="auto" w:fill="FFFFFF"/>
        </w:rPr>
        <w:t>Norzailan, Othman &amp;Ishizaki (2016</w:t>
      </w:r>
      <w:r w:rsidR="00F94FEA" w:rsidRPr="00EE1E6E">
        <w:t xml:space="preserve">) states that team members who are constantly challenging or critiquing leadership can slow down and effective team. </w:t>
      </w:r>
      <w:r w:rsidR="00CD74AC" w:rsidRPr="00EE1E6E">
        <w:t>Naysayers can</w:t>
      </w:r>
      <w:r w:rsidR="00D35053" w:rsidRPr="00EE1E6E">
        <w:t xml:space="preserve"> result </w:t>
      </w:r>
      <w:r w:rsidR="0001126D" w:rsidRPr="00EE1E6E">
        <w:t>in</w:t>
      </w:r>
      <w:r w:rsidR="00D35053" w:rsidRPr="00EE1E6E">
        <w:t xml:space="preserve"> negative reaction</w:t>
      </w:r>
      <w:r w:rsidR="00586023" w:rsidRPr="00EE1E6E">
        <w:t>s such as aggressive outbursts, silent treatment</w:t>
      </w:r>
      <w:r w:rsidR="0001126D" w:rsidRPr="00EE1E6E">
        <w:t>,</w:t>
      </w:r>
      <w:r w:rsidR="00586023" w:rsidRPr="00EE1E6E">
        <w:t xml:space="preserve"> or even stonewalling</w:t>
      </w:r>
      <w:r w:rsidR="00D35053" w:rsidRPr="00EE1E6E">
        <w:t xml:space="preserve"> from other employees or team members </w:t>
      </w:r>
      <w:r w:rsidR="00D000C1" w:rsidRPr="00EE1E6E">
        <w:t>(</w:t>
      </w:r>
      <w:r w:rsidR="00D000C1" w:rsidRPr="00EE1E6E">
        <w:rPr>
          <w:color w:val="222222"/>
          <w:shd w:val="clear" w:color="auto" w:fill="FFFFFF"/>
        </w:rPr>
        <w:t>Golensky&amp; Hager, 2020</w:t>
      </w:r>
      <w:r w:rsidR="00D000C1" w:rsidRPr="00EE1E6E">
        <w:t>).</w:t>
      </w:r>
    </w:p>
    <w:p w:rsidR="00F35FD8" w:rsidRPr="00EE1E6E" w:rsidRDefault="00D852EF" w:rsidP="00087591">
      <w:pPr>
        <w:ind w:firstLine="720"/>
      </w:pPr>
      <w:r w:rsidRPr="00EE1E6E">
        <w:t>Opposition can be caused by various reasons</w:t>
      </w:r>
      <w:r w:rsidR="0001126D" w:rsidRPr="00EE1E6E">
        <w:t>,</w:t>
      </w:r>
      <w:r w:rsidRPr="00EE1E6E">
        <w:t xml:space="preserve"> and strategic leaders tr</w:t>
      </w:r>
      <w:r w:rsidR="00112A5A" w:rsidRPr="00EE1E6E">
        <w:t xml:space="preserve">y to identify the problem and address them. </w:t>
      </w:r>
      <w:r w:rsidR="003F23F1" w:rsidRPr="00EE1E6E">
        <w:t xml:space="preserve">Effective ethical strategic leaders </w:t>
      </w:r>
      <w:r w:rsidR="00151C23" w:rsidRPr="00EE1E6E">
        <w:t>keep</w:t>
      </w:r>
      <w:r w:rsidR="003F23F1" w:rsidRPr="00EE1E6E">
        <w:t xml:space="preserve"> an open mind and involve the naysayers in the</w:t>
      </w:r>
      <w:r w:rsidR="009137FF" w:rsidRPr="00EE1E6E">
        <w:t xml:space="preserve">ir </w:t>
      </w:r>
      <w:r w:rsidR="00151C23" w:rsidRPr="00EE1E6E">
        <w:t>decision-making</w:t>
      </w:r>
      <w:r w:rsidR="009137FF" w:rsidRPr="00EE1E6E">
        <w:t xml:space="preserve"> process. </w:t>
      </w:r>
      <w:r w:rsidR="005444D6" w:rsidRPr="00EE1E6E">
        <w:t xml:space="preserve">Criticism and opposition are essential </w:t>
      </w:r>
      <w:r w:rsidR="00151C23" w:rsidRPr="00EE1E6E">
        <w:t>aspects</w:t>
      </w:r>
      <w:r w:rsidR="0001126D" w:rsidRPr="00EE1E6E">
        <w:t>;</w:t>
      </w:r>
      <w:r w:rsidR="0016120A">
        <w:t xml:space="preserve"> </w:t>
      </w:r>
      <w:r w:rsidR="00932D12" w:rsidRPr="00EE1E6E">
        <w:t>therefore</w:t>
      </w:r>
      <w:r w:rsidR="0001126D" w:rsidRPr="00EE1E6E">
        <w:t>,</w:t>
      </w:r>
      <w:r w:rsidR="0016120A">
        <w:t xml:space="preserve"> </w:t>
      </w:r>
      <w:r w:rsidR="007C061F" w:rsidRPr="00EE1E6E">
        <w:t>effective strategic leaders</w:t>
      </w:r>
      <w:r w:rsidR="00932D12" w:rsidRPr="00EE1E6E">
        <w:t xml:space="preserve"> should help </w:t>
      </w:r>
      <w:r w:rsidR="002D73FB" w:rsidRPr="00EE1E6E">
        <w:t>their team strike a balance.</w:t>
      </w:r>
      <w:r w:rsidR="00097E81" w:rsidRPr="00EE1E6E">
        <w:t xml:space="preserve"> An organization’s employees form the foundation or base for its success. </w:t>
      </w:r>
      <w:r w:rsidR="004640EC" w:rsidRPr="00EE1E6E">
        <w:t>They</w:t>
      </w:r>
      <w:r w:rsidR="00635727" w:rsidRPr="00EE1E6E">
        <w:t xml:space="preserve"> are a source of </w:t>
      </w:r>
      <w:r w:rsidR="003979AB" w:rsidRPr="00EE1E6E">
        <w:t xml:space="preserve">knowledge and </w:t>
      </w:r>
      <w:r w:rsidR="003979AB" w:rsidRPr="00EE1E6E">
        <w:lastRenderedPageBreak/>
        <w:t>ideas. Often times</w:t>
      </w:r>
      <w:r w:rsidR="0001126D" w:rsidRPr="00EE1E6E">
        <w:t>,</w:t>
      </w:r>
      <w:r w:rsidR="003979AB" w:rsidRPr="00EE1E6E">
        <w:t xml:space="preserve"> organizations fail to make</w:t>
      </w:r>
      <w:r w:rsidR="0001126D" w:rsidRPr="00EE1E6E">
        <w:t xml:space="preserve"> use of</w:t>
      </w:r>
      <w:r w:rsidR="003979AB" w:rsidRPr="00EE1E6E">
        <w:t xml:space="preserve"> their </w:t>
      </w:r>
      <w:r w:rsidR="006D044E" w:rsidRPr="00EE1E6E">
        <w:t>employees’</w:t>
      </w:r>
      <w:r w:rsidR="003979AB" w:rsidRPr="00EE1E6E">
        <w:t xml:space="preserve"> knowledge and </w:t>
      </w:r>
      <w:r w:rsidR="0016120A" w:rsidRPr="00EE1E6E">
        <w:t>ideas, which make</w:t>
      </w:r>
      <w:r w:rsidR="003979AB" w:rsidRPr="00EE1E6E">
        <w:t xml:space="preserve"> </w:t>
      </w:r>
      <w:r w:rsidR="0001126D" w:rsidRPr="00EE1E6E">
        <w:t>their</w:t>
      </w:r>
      <w:r w:rsidR="003979AB" w:rsidRPr="00EE1E6E">
        <w:t xml:space="preserve"> </w:t>
      </w:r>
      <w:r w:rsidR="0016120A" w:rsidRPr="00EE1E6E">
        <w:t>potential,</w:t>
      </w:r>
      <w:r w:rsidR="003979AB" w:rsidRPr="00EE1E6E">
        <w:t xml:space="preserve"> be untapped.</w:t>
      </w:r>
      <w:r w:rsidR="006D044E" w:rsidRPr="00EE1E6E">
        <w:t xml:space="preserve"> Engaging all employees in </w:t>
      </w:r>
      <w:r w:rsidR="0001126D" w:rsidRPr="00EE1E6E">
        <w:t xml:space="preserve">the </w:t>
      </w:r>
      <w:r w:rsidR="006D044E" w:rsidRPr="00EE1E6E">
        <w:t>decision</w:t>
      </w:r>
      <w:r w:rsidR="0001126D" w:rsidRPr="00EE1E6E">
        <w:t>-</w:t>
      </w:r>
      <w:r w:rsidR="006D044E" w:rsidRPr="00EE1E6E">
        <w:t xml:space="preserve">making process does not only contribute to organizational success but also saves the organization resources in increased productivity. </w:t>
      </w:r>
      <w:r w:rsidR="00604A0E" w:rsidRPr="00EE1E6E">
        <w:t xml:space="preserve">They also incorporate the input of people </w:t>
      </w:r>
      <w:r w:rsidR="0001126D" w:rsidRPr="00EE1E6E">
        <w:t xml:space="preserve">who </w:t>
      </w:r>
      <w:r w:rsidR="00604A0E" w:rsidRPr="00EE1E6E">
        <w:t xml:space="preserve">may not be directly affected by the decision they make as strategic leaders but have a good viewpoint on the </w:t>
      </w:r>
      <w:r w:rsidR="00457019" w:rsidRPr="00EE1E6E">
        <w:t>impacts of their decisions.</w:t>
      </w:r>
    </w:p>
    <w:p w:rsidR="00F35FD8" w:rsidRPr="00087591" w:rsidRDefault="00F35FD8" w:rsidP="00087591">
      <w:pPr>
        <w:jc w:val="center"/>
        <w:rPr>
          <w:b/>
          <w:bCs/>
        </w:rPr>
      </w:pPr>
      <w:r w:rsidRPr="00087591">
        <w:rPr>
          <w:b/>
          <w:bCs/>
        </w:rPr>
        <w:t>Interpreting</w:t>
      </w:r>
    </w:p>
    <w:p w:rsidR="00323651" w:rsidRPr="00EE1E6E" w:rsidRDefault="00F35FD8" w:rsidP="00A453F9">
      <w:r w:rsidRPr="00EE1E6E">
        <w:tab/>
      </w:r>
      <w:r w:rsidR="00CC2DF2" w:rsidRPr="00EE1E6E">
        <w:t xml:space="preserve">While strategic leaders can anticipate market changes and challenge the status quo, they may </w:t>
      </w:r>
      <w:r w:rsidR="00D81677" w:rsidRPr="00EE1E6E">
        <w:t xml:space="preserve">end up with complex </w:t>
      </w:r>
      <w:r w:rsidR="00596507" w:rsidRPr="00EE1E6E">
        <w:t xml:space="preserve">and conflicting information. </w:t>
      </w:r>
      <w:r w:rsidR="00830A67" w:rsidRPr="00EE1E6E">
        <w:t xml:space="preserve">Effective ethical strategic leaders </w:t>
      </w:r>
      <w:r w:rsidR="00574B3F" w:rsidRPr="00EE1E6E">
        <w:t xml:space="preserve">make sense of this information </w:t>
      </w:r>
      <w:r w:rsidR="0002732E" w:rsidRPr="00EE1E6E">
        <w:t>by carefully going through all the conflicting perspectives, recognizing patterns, looking for answers</w:t>
      </w:r>
      <w:r w:rsidR="0001126D" w:rsidRPr="00EE1E6E">
        <w:t>,</w:t>
      </w:r>
      <w:r w:rsidR="0002732E" w:rsidRPr="00EE1E6E">
        <w:t xml:space="preserve"> and using them for decision making</w:t>
      </w:r>
      <w:r w:rsidR="006919E0" w:rsidRPr="00EE1E6E">
        <w:t xml:space="preserve"> (</w:t>
      </w:r>
      <w:r w:rsidR="006919E0" w:rsidRPr="00EE1E6E">
        <w:rPr>
          <w:color w:val="222222"/>
          <w:shd w:val="clear" w:color="auto" w:fill="FFFFFF"/>
        </w:rPr>
        <w:t>Al-Daaja, 2017</w:t>
      </w:r>
      <w:r w:rsidR="006919E0" w:rsidRPr="00EE1E6E">
        <w:t>)</w:t>
      </w:r>
      <w:r w:rsidR="0002732E" w:rsidRPr="00EE1E6E">
        <w:t xml:space="preserve">. </w:t>
      </w:r>
      <w:r w:rsidR="004246E4" w:rsidRPr="00EE1E6E">
        <w:t xml:space="preserve">Strategic leaders pay attention to little details while focusing on the bigger picture. </w:t>
      </w:r>
      <w:r w:rsidR="004A424D" w:rsidRPr="00EE1E6E">
        <w:t xml:space="preserve">They keep an open mind to </w:t>
      </w:r>
      <w:r w:rsidR="00E0197C" w:rsidRPr="00EE1E6E">
        <w:t>which enables them to consider all viewpoints</w:t>
      </w:r>
      <w:r w:rsidR="0001126D" w:rsidRPr="00EE1E6E">
        <w:t>,</w:t>
      </w:r>
      <w:r w:rsidR="00E0197C" w:rsidRPr="00EE1E6E">
        <w:t xml:space="preserve"> thus making effective decisions. </w:t>
      </w:r>
      <w:r w:rsidR="001B280D" w:rsidRPr="00EE1E6E">
        <w:t xml:space="preserve">Whether they are managing numbers or people, effective ethical strategic leaders push through any complexity and try to understand what they can get from it. They identify facts and determine how they can fit into their vision </w:t>
      </w:r>
      <w:r w:rsidR="00F4662B" w:rsidRPr="00EE1E6E">
        <w:t>and the</w:t>
      </w:r>
      <w:r w:rsidR="001B280D" w:rsidRPr="00EE1E6E">
        <w:t xml:space="preserve"> unseen effects which</w:t>
      </w:r>
      <w:r w:rsidR="0001126D" w:rsidRPr="00EE1E6E">
        <w:t xml:space="preserve"> they </w:t>
      </w:r>
      <w:r w:rsidR="001B280D" w:rsidRPr="00EE1E6E">
        <w:t xml:space="preserve">may </w:t>
      </w:r>
      <w:r w:rsidR="0001126D" w:rsidRPr="00EE1E6E">
        <w:t>not have</w:t>
      </w:r>
      <w:r w:rsidR="001B280D" w:rsidRPr="00EE1E6E">
        <w:t xml:space="preserve"> seen.</w:t>
      </w:r>
    </w:p>
    <w:p w:rsidR="000F1EA3" w:rsidRPr="00087591" w:rsidRDefault="000F1EA3" w:rsidP="00087591">
      <w:pPr>
        <w:jc w:val="center"/>
        <w:rPr>
          <w:b/>
          <w:bCs/>
        </w:rPr>
      </w:pPr>
      <w:r w:rsidRPr="00087591">
        <w:rPr>
          <w:b/>
          <w:bCs/>
        </w:rPr>
        <w:t>Empowering</w:t>
      </w:r>
    </w:p>
    <w:p w:rsidR="000F1EA3" w:rsidRPr="00EE1E6E" w:rsidRDefault="000F1EA3" w:rsidP="00A453F9">
      <w:r w:rsidRPr="00EE1E6E">
        <w:tab/>
        <w:t xml:space="preserve">Strategic leaders often have an essential role </w:t>
      </w:r>
      <w:r w:rsidR="00AC2AE9" w:rsidRPr="00EE1E6E">
        <w:t>in</w:t>
      </w:r>
      <w:r w:rsidRPr="00EE1E6E">
        <w:t xml:space="preserve"> creating, maintaining</w:t>
      </w:r>
      <w:r w:rsidR="00AC2AE9" w:rsidRPr="00EE1E6E">
        <w:t>,</w:t>
      </w:r>
      <w:r w:rsidRPr="00EE1E6E">
        <w:t xml:space="preserve"> and promoting a positive organizational culture. Th</w:t>
      </w:r>
      <w:r w:rsidR="00AC2AE9" w:rsidRPr="00EE1E6E">
        <w:t>is</w:t>
      </w:r>
      <w:r w:rsidRPr="00EE1E6E">
        <w:t xml:space="preserve"> culture is </w:t>
      </w:r>
      <w:r w:rsidR="00AC2AE9" w:rsidRPr="00EE1E6E">
        <w:t>vit</w:t>
      </w:r>
      <w:r w:rsidRPr="00EE1E6E">
        <w:t>al for all organizational members as it enables them to use their abilities, skills, take appropriate skills</w:t>
      </w:r>
      <w:r w:rsidR="00AC2AE9" w:rsidRPr="00EE1E6E">
        <w:t>,</w:t>
      </w:r>
      <w:r w:rsidRPr="00EE1E6E">
        <w:t xml:space="preserve"> and make important decision</w:t>
      </w:r>
      <w:r w:rsidR="00AC2AE9" w:rsidRPr="00EE1E6E">
        <w:t>s</w:t>
      </w:r>
      <w:r w:rsidRPr="00EE1E6E">
        <w:t xml:space="preserve"> within their circle of influence</w:t>
      </w:r>
      <w:r w:rsidR="00D000C1" w:rsidRPr="00EE1E6E">
        <w:t xml:space="preserve"> (</w:t>
      </w:r>
      <w:r w:rsidR="00D000C1" w:rsidRPr="00EE1E6E">
        <w:rPr>
          <w:color w:val="222222"/>
          <w:shd w:val="clear" w:color="auto" w:fill="FFFFFF"/>
        </w:rPr>
        <w:t>Golensky&amp; Hager, 2020</w:t>
      </w:r>
      <w:r w:rsidR="00D000C1" w:rsidRPr="00EE1E6E">
        <w:t>)</w:t>
      </w:r>
      <w:r w:rsidRPr="00EE1E6E">
        <w:t xml:space="preserve">. </w:t>
      </w:r>
      <w:r w:rsidR="00AC2AE9" w:rsidRPr="00EE1E6E">
        <w:t>S</w:t>
      </w:r>
      <w:r w:rsidR="000549F5" w:rsidRPr="00EE1E6E">
        <w:t xml:space="preserve">trategic leaders create an environment that </w:t>
      </w:r>
      <w:r w:rsidR="00AC2AE9" w:rsidRPr="00EE1E6E">
        <w:t>allow</w:t>
      </w:r>
      <w:r w:rsidR="000549F5" w:rsidRPr="00EE1E6E">
        <w:t>s others to develop individually and be able to make important decision</w:t>
      </w:r>
      <w:r w:rsidR="00AC2AE9" w:rsidRPr="00EE1E6E">
        <w:t>s</w:t>
      </w:r>
      <w:r w:rsidR="000549F5" w:rsidRPr="00EE1E6E">
        <w:t xml:space="preserve"> and take actions that contribute to organizational success. Strategic leaders empower others by developing a plan </w:t>
      </w:r>
      <w:r w:rsidR="000549F5" w:rsidRPr="00EE1E6E">
        <w:lastRenderedPageBreak/>
        <w:t>that create</w:t>
      </w:r>
      <w:r w:rsidR="00AC2AE9" w:rsidRPr="00EE1E6E">
        <w:t>s</w:t>
      </w:r>
      <w:r w:rsidR="000549F5" w:rsidRPr="00EE1E6E">
        <w:t xml:space="preserve"> a culture that embraces </w:t>
      </w:r>
      <w:r w:rsidR="00AC2AE9" w:rsidRPr="00EE1E6E">
        <w:t xml:space="preserve">the </w:t>
      </w:r>
      <w:r w:rsidR="000549F5" w:rsidRPr="00EE1E6E">
        <w:t>leadership of other people. They also partner with other organizations to create a collaborative leadership capacity.</w:t>
      </w:r>
    </w:p>
    <w:p w:rsidR="0052037F" w:rsidRPr="00087591" w:rsidRDefault="0052037F" w:rsidP="00087591">
      <w:pPr>
        <w:jc w:val="center"/>
        <w:rPr>
          <w:b/>
          <w:bCs/>
        </w:rPr>
      </w:pPr>
      <w:r w:rsidRPr="00087591">
        <w:rPr>
          <w:b/>
          <w:bCs/>
        </w:rPr>
        <w:t>Biblical Foundations of Strategic Leadership</w:t>
      </w:r>
    </w:p>
    <w:p w:rsidR="00743CDE" w:rsidRDefault="00F4662B" w:rsidP="00A453F9">
      <w:r w:rsidRPr="00EE1E6E">
        <w:tab/>
        <w:t xml:space="preserve">The biblical perspective of strategic leadership entails the act of </w:t>
      </w:r>
      <w:r w:rsidR="000201BB" w:rsidRPr="00EE1E6E">
        <w:t xml:space="preserve">influencing other people to accomplish or achieve God’s purpose through them. </w:t>
      </w:r>
      <w:r w:rsidR="00DE172D" w:rsidRPr="00EE1E6E">
        <w:t xml:space="preserve">The </w:t>
      </w:r>
      <w:r w:rsidR="00465C46" w:rsidRPr="00EE1E6E">
        <w:t>biblical perspective indicated that strategic leadership is not based on world characteristics of success</w:t>
      </w:r>
      <w:r w:rsidR="00865E5D" w:rsidRPr="00EE1E6E">
        <w:t>,</w:t>
      </w:r>
      <w:r w:rsidR="00465C46" w:rsidRPr="00EE1E6E">
        <w:t xml:space="preserve"> such as money and power</w:t>
      </w:r>
      <w:r w:rsidR="00865E5D" w:rsidRPr="00EE1E6E">
        <w:t>,</w:t>
      </w:r>
      <w:r w:rsidR="00465C46" w:rsidRPr="00EE1E6E">
        <w:t xml:space="preserve"> but on serving and uplifting others</w:t>
      </w:r>
      <w:r w:rsidR="001C0B17" w:rsidRPr="00EE1E6E">
        <w:t xml:space="preserve"> (</w:t>
      </w:r>
      <w:r w:rsidR="001C0B17" w:rsidRPr="00EE1E6E">
        <w:rPr>
          <w:color w:val="222222"/>
          <w:shd w:val="clear" w:color="auto" w:fill="FFFFFF"/>
        </w:rPr>
        <w:t>Boyer, 2018</w:t>
      </w:r>
      <w:r w:rsidR="001C0B17" w:rsidRPr="00EE1E6E">
        <w:t>)</w:t>
      </w:r>
      <w:r w:rsidR="00465C46" w:rsidRPr="00EE1E6E">
        <w:t xml:space="preserve">. </w:t>
      </w:r>
      <w:r w:rsidR="002F1EBC" w:rsidRPr="00EE1E6E">
        <w:t xml:space="preserve">The biblical foundations of effective strategic leadership are laid from the beginning of the </w:t>
      </w:r>
      <w:r w:rsidR="002E61F5" w:rsidRPr="00EE1E6E">
        <w:t>bible’s</w:t>
      </w:r>
      <w:r w:rsidR="002F1EBC" w:rsidRPr="00EE1E6E">
        <w:t xml:space="preserve"> chapters to the end of where a declaration is </w:t>
      </w:r>
      <w:r w:rsidR="002E61F5" w:rsidRPr="00EE1E6E">
        <w:t>made</w:t>
      </w:r>
      <w:r w:rsidR="002F1EBC" w:rsidRPr="00EE1E6E">
        <w:t xml:space="preserve"> of a leadership position worth of kingly status. </w:t>
      </w:r>
      <w:r w:rsidR="00863A18" w:rsidRPr="00EE1E6E">
        <w:t xml:space="preserve">The </w:t>
      </w:r>
      <w:r w:rsidR="00743CDE">
        <w:t>Bibilical b</w:t>
      </w:r>
      <w:r w:rsidR="00863A18" w:rsidRPr="00EE1E6E">
        <w:t xml:space="preserve">ooks </w:t>
      </w:r>
      <w:r w:rsidR="009F5E1A" w:rsidRPr="00EE1E6E">
        <w:t>reveal</w:t>
      </w:r>
      <w:r w:rsidR="00743CDE">
        <w:t xml:space="preserve"> </w:t>
      </w:r>
      <w:r w:rsidR="002E61F5" w:rsidRPr="00EE1E6E">
        <w:t>leaders’</w:t>
      </w:r>
      <w:r w:rsidR="00863A18" w:rsidRPr="00EE1E6E">
        <w:t xml:space="preserve"> actions and wrongdoings throughout.</w:t>
      </w:r>
      <w:r w:rsidR="00743CDE">
        <w:t xml:space="preserve"> The B</w:t>
      </w:r>
      <w:r w:rsidR="000779F1" w:rsidRPr="00EE1E6E">
        <w:t xml:space="preserve">ible is a message book that reveals </w:t>
      </w:r>
      <w:r w:rsidR="00865E5D" w:rsidRPr="00EE1E6E">
        <w:t xml:space="preserve">the </w:t>
      </w:r>
      <w:r w:rsidR="000779F1" w:rsidRPr="00EE1E6E">
        <w:t xml:space="preserve">means of redemption and God’s </w:t>
      </w:r>
      <w:r w:rsidR="0016120A" w:rsidRPr="00EE1E6E">
        <w:t>story.</w:t>
      </w:r>
      <w:r w:rsidR="0016120A">
        <w:t xml:space="preserve"> From</w:t>
      </w:r>
      <w:r w:rsidR="00743CDE">
        <w:t xml:space="preserve"> the B</w:t>
      </w:r>
      <w:r w:rsidR="00E87B77" w:rsidRPr="00EE1E6E">
        <w:t>ible</w:t>
      </w:r>
      <w:r w:rsidR="00865E5D" w:rsidRPr="00EE1E6E">
        <w:t>,</w:t>
      </w:r>
      <w:r w:rsidR="00E87B77" w:rsidRPr="00EE1E6E">
        <w:t xml:space="preserve"> we see the failure and decline of leadership behavior right from the rebellion of Satan against God. We are</w:t>
      </w:r>
      <w:r w:rsidR="00865E5D" w:rsidRPr="00EE1E6E">
        <w:t>,</w:t>
      </w:r>
      <w:r w:rsidR="00E87B77" w:rsidRPr="00EE1E6E">
        <w:t xml:space="preserve"> however</w:t>
      </w:r>
      <w:r w:rsidR="00865E5D" w:rsidRPr="00EE1E6E">
        <w:t>,</w:t>
      </w:r>
      <w:r w:rsidR="00E87B77" w:rsidRPr="00EE1E6E">
        <w:t xml:space="preserve"> treated to a remarkable demonstration of effective leadership from the descent of Jesus Christ and the greatness of </w:t>
      </w:r>
      <w:r w:rsidR="00027C2D" w:rsidRPr="00EE1E6E">
        <w:t xml:space="preserve">life-changing service. </w:t>
      </w:r>
      <w:r w:rsidR="009012DD" w:rsidRPr="00EE1E6E">
        <w:t xml:space="preserve">Jesus demonstrates a model of service in his leadership. </w:t>
      </w:r>
      <w:r w:rsidR="009F5E1A" w:rsidRPr="00EE1E6E">
        <w:t xml:space="preserve">Jesus calls his followers from a platform that is free of self-ascendant attitude to be God’s stewards. </w:t>
      </w:r>
    </w:p>
    <w:p w:rsidR="008C62E0" w:rsidRPr="00EE1E6E" w:rsidRDefault="00743CDE" w:rsidP="00743CDE">
      <w:pPr>
        <w:ind w:firstLine="720"/>
      </w:pPr>
      <w:r>
        <w:t>The B</w:t>
      </w:r>
      <w:r w:rsidR="00212700" w:rsidRPr="00EE1E6E">
        <w:t xml:space="preserve">ook of </w:t>
      </w:r>
      <w:r w:rsidR="0066290E" w:rsidRPr="00EE1E6E">
        <w:t>Philippians</w:t>
      </w:r>
      <w:r w:rsidR="00212700" w:rsidRPr="00EE1E6E">
        <w:t xml:space="preserve"> 2:7 shows that Jesus let out his desire for honor and glory to serve others</w:t>
      </w:r>
      <w:r w:rsidR="00865E5D" w:rsidRPr="00EE1E6E">
        <w:t>;</w:t>
      </w:r>
      <w:r>
        <w:t xml:space="preserve"> therefore, H</w:t>
      </w:r>
      <w:r w:rsidR="00212700" w:rsidRPr="00EE1E6E">
        <w:t xml:space="preserve">is followers are called to leadership that is powered by love and humility. </w:t>
      </w:r>
      <w:r w:rsidR="0016120A" w:rsidRPr="00EE1E6E">
        <w:t>A competency</w:t>
      </w:r>
      <w:r w:rsidR="003D075C" w:rsidRPr="00EE1E6E">
        <w:t xml:space="preserve"> for each ministry and leadership in which one is called is revealed in the bible chapters.</w:t>
      </w:r>
      <w:r w:rsidR="008C62E0" w:rsidRPr="00EE1E6E">
        <w:t xml:space="preserve"> The book of Genesis gives a clear picture of leadership behavior before humankind sin</w:t>
      </w:r>
      <w:r w:rsidR="00865E5D" w:rsidRPr="00EE1E6E">
        <w:t>ned</w:t>
      </w:r>
      <w:r w:rsidR="009E4133" w:rsidRPr="00EE1E6E">
        <w:t xml:space="preserve"> and provides statements of how God performed his tasks before that. </w:t>
      </w:r>
      <w:r w:rsidR="009920FC" w:rsidRPr="00EE1E6E">
        <w:t>The creation story pr</w:t>
      </w:r>
      <w:r w:rsidR="00865E5D" w:rsidRPr="00EE1E6E">
        <w:t>esent</w:t>
      </w:r>
      <w:r w:rsidR="009920FC" w:rsidRPr="00EE1E6E">
        <w:t xml:space="preserve">ed in the book of Genesis reveals a consistent form of oneness. In the creation story, the </w:t>
      </w:r>
      <w:r w:rsidR="00865E5D" w:rsidRPr="00EE1E6E">
        <w:t>B</w:t>
      </w:r>
      <w:r w:rsidR="009920FC" w:rsidRPr="00EE1E6E">
        <w:t>ible uses terms such as “let us</w:t>
      </w:r>
      <w:r w:rsidR="00865E5D" w:rsidRPr="00EE1E6E">
        <w:t>,</w:t>
      </w:r>
      <w:r w:rsidR="009920FC" w:rsidRPr="00EE1E6E">
        <w:t xml:space="preserve">” which portray the planning aspect of </w:t>
      </w:r>
      <w:r w:rsidR="009920FC" w:rsidRPr="00EE1E6E">
        <w:lastRenderedPageBreak/>
        <w:t>creation as a conversation rather than a command given b</w:t>
      </w:r>
      <w:r w:rsidR="003B4DCC" w:rsidRPr="00EE1E6E">
        <w:t xml:space="preserve">y God. </w:t>
      </w:r>
      <w:r w:rsidR="00940766" w:rsidRPr="00EE1E6E">
        <w:t>The biblical perspective show</w:t>
      </w:r>
      <w:r w:rsidR="00865E5D" w:rsidRPr="00EE1E6E">
        <w:t>s</w:t>
      </w:r>
      <w:r w:rsidR="00940766" w:rsidRPr="00EE1E6E">
        <w:t xml:space="preserve"> a discussion on </w:t>
      </w:r>
      <w:r w:rsidR="00865E5D" w:rsidRPr="00EE1E6E">
        <w:t xml:space="preserve">a </w:t>
      </w:r>
      <w:r w:rsidR="00940766" w:rsidRPr="00EE1E6E">
        <w:t xml:space="preserve">conversation that is made between equals in the creation. </w:t>
      </w:r>
    </w:p>
    <w:p w:rsidR="00755AE1" w:rsidRPr="00EE1E6E" w:rsidRDefault="00743CDE" w:rsidP="00755AE1">
      <w:pPr>
        <w:ind w:firstLine="720"/>
      </w:pPr>
      <w:r>
        <w:t>People can borrow from certain B</w:t>
      </w:r>
      <w:r w:rsidR="00FF55EE" w:rsidRPr="00EE1E6E">
        <w:t>ible texts that provide principle</w:t>
      </w:r>
      <w:r w:rsidR="00865E5D" w:rsidRPr="00EE1E6E">
        <w:t>s</w:t>
      </w:r>
      <w:r w:rsidR="00FF55EE" w:rsidRPr="00EE1E6E">
        <w:t xml:space="preserve"> and traits for completing leadership tasks. </w:t>
      </w:r>
      <w:r w:rsidR="008005F5" w:rsidRPr="00EE1E6E">
        <w:t>Some</w:t>
      </w:r>
      <w:r w:rsidR="00AC2AE9" w:rsidRPr="00EE1E6E">
        <w:t xml:space="preserve"> of</w:t>
      </w:r>
      <w:r w:rsidR="008005F5" w:rsidRPr="00EE1E6E">
        <w:t xml:space="preserve"> the qualities of leadership that are provided from the bible include imagination, mobilization, </w:t>
      </w:r>
      <w:r w:rsidR="00BC0562" w:rsidRPr="00EE1E6E">
        <w:t xml:space="preserve">specialization, innovation, concentration, </w:t>
      </w:r>
      <w:r w:rsidR="00D36010" w:rsidRPr="00EE1E6E">
        <w:t xml:space="preserve">and determination. </w:t>
      </w:r>
      <w:r w:rsidR="00670695" w:rsidRPr="00EE1E6E">
        <w:t xml:space="preserve">The bible also </w:t>
      </w:r>
      <w:r w:rsidR="00AC2AE9" w:rsidRPr="00EE1E6E">
        <w:t>provides tips on</w:t>
      </w:r>
      <w:r w:rsidR="00670695" w:rsidRPr="00EE1E6E">
        <w:t xml:space="preserve"> the personali</w:t>
      </w:r>
      <w:r>
        <w:t>ty of an effective leader. The B</w:t>
      </w:r>
      <w:r w:rsidR="00670695" w:rsidRPr="00EE1E6E">
        <w:t>ible provides love as God’s greatest commandment to us. We are instructed to love God and people with passion. Spirituality enables us to develop this love</w:t>
      </w:r>
      <w:r w:rsidR="00AC2AE9" w:rsidRPr="00EE1E6E">
        <w:t>,</w:t>
      </w:r>
      <w:r w:rsidR="00670695" w:rsidRPr="00EE1E6E">
        <w:t xml:space="preserve"> and therefore a leader must be spiritual to be able to develop this love for people.</w:t>
      </w:r>
      <w:r w:rsidR="00755AE1" w:rsidRPr="00EE1E6E">
        <w:t xml:space="preserve"> The power for imagination and vision is given </w:t>
      </w:r>
      <w:r w:rsidR="00AC2AE9" w:rsidRPr="00EE1E6E">
        <w:t xml:space="preserve">the </w:t>
      </w:r>
      <w:r w:rsidR="00755AE1" w:rsidRPr="00EE1E6E">
        <w:t xml:space="preserve">commission to work with </w:t>
      </w:r>
      <w:r>
        <w:t>s</w:t>
      </w:r>
      <w:r w:rsidR="0016120A">
        <w:t>pirituality and humility. The B</w:t>
      </w:r>
      <w:r w:rsidR="00755AE1" w:rsidRPr="00EE1E6E">
        <w:t>iblical perspective of imagination is that God instilled vision in Jesus</w:t>
      </w:r>
      <w:r w:rsidR="00AC2AE9" w:rsidRPr="00EE1E6E">
        <w:t>,</w:t>
      </w:r>
      <w:r w:rsidR="00755AE1" w:rsidRPr="00EE1E6E">
        <w:t xml:space="preserve"> who he sent to make disciples and change the world. Jesus imagines how different and better life could be</w:t>
      </w:r>
      <w:r w:rsidR="00AC2AE9" w:rsidRPr="00EE1E6E">
        <w:t>;</w:t>
      </w:r>
      <w:r w:rsidR="00755AE1" w:rsidRPr="00EE1E6E">
        <w:t xml:space="preserve"> therefore</w:t>
      </w:r>
      <w:r w:rsidR="00AC2AE9" w:rsidRPr="00EE1E6E">
        <w:t>,</w:t>
      </w:r>
      <w:r w:rsidR="00755AE1" w:rsidRPr="00EE1E6E">
        <w:t xml:space="preserve"> he seeks to change the hearts and minds of people.</w:t>
      </w:r>
      <w:r w:rsidR="0034543C" w:rsidRPr="00EE1E6E">
        <w:t xml:space="preserve"> The bible’s perspective of leadership is that a strategic leader must know where they are headed and why.</w:t>
      </w:r>
    </w:p>
    <w:p w:rsidR="0034543C" w:rsidRPr="00EE1E6E" w:rsidRDefault="0016120A" w:rsidP="00755AE1">
      <w:pPr>
        <w:ind w:firstLine="720"/>
      </w:pPr>
      <w:r w:rsidRPr="00EE1E6E">
        <w:t>Jesus’</w:t>
      </w:r>
      <w:r w:rsidR="00BC4693" w:rsidRPr="00EE1E6E">
        <w:t xml:space="preserve"> priority when he came to earth was to empower, equip</w:t>
      </w:r>
      <w:r w:rsidR="00AC2AE9" w:rsidRPr="00EE1E6E">
        <w:t>,</w:t>
      </w:r>
      <w:r w:rsidR="00BC4693" w:rsidRPr="00EE1E6E">
        <w:t xml:space="preserve"> and mobile people who could lead. Jesus handed over the reins of earthly leadership to his disciples. Whereas, he could have possibl</w:t>
      </w:r>
      <w:r w:rsidR="00AC2AE9" w:rsidRPr="00EE1E6E">
        <w:t>y</w:t>
      </w:r>
      <w:r w:rsidR="00BC4693" w:rsidRPr="00EE1E6E">
        <w:t xml:space="preserve"> stayed longer </w:t>
      </w:r>
      <w:r w:rsidR="00AC2AE9" w:rsidRPr="00EE1E6E">
        <w:t>but</w:t>
      </w:r>
      <w:r w:rsidR="00BC4693" w:rsidRPr="00EE1E6E">
        <w:t xml:space="preserve"> chose to empower his followers and inspired them to become leaders. </w:t>
      </w:r>
      <w:r w:rsidR="001660E5" w:rsidRPr="00EE1E6E">
        <w:t>Strategic leaders</w:t>
      </w:r>
      <w:r w:rsidR="00AC2AE9" w:rsidRPr="00EE1E6E">
        <w:t>,</w:t>
      </w:r>
      <w:r w:rsidR="001660E5" w:rsidRPr="00EE1E6E">
        <w:t xml:space="preserve"> according to the bible</w:t>
      </w:r>
      <w:r w:rsidR="00AC2AE9" w:rsidRPr="00EE1E6E">
        <w:t>,</w:t>
      </w:r>
      <w:r w:rsidR="001660E5" w:rsidRPr="00EE1E6E">
        <w:t xml:space="preserve"> empower and motivate others to make important decisions. </w:t>
      </w:r>
      <w:r w:rsidR="00290F34" w:rsidRPr="00EE1E6E">
        <w:t xml:space="preserve">The bible lays emphasis on people living out of their talents and gifts. </w:t>
      </w:r>
      <w:r w:rsidR="00BD0D32" w:rsidRPr="00EE1E6E">
        <w:t>As a strategic leader mobilizes and motivates others, they can focus</w:t>
      </w:r>
      <w:r w:rsidR="00AC2AE9" w:rsidRPr="00EE1E6E">
        <w:t xml:space="preserve"> on</w:t>
      </w:r>
      <w:r w:rsidR="00BD0D32" w:rsidRPr="00EE1E6E">
        <w:t xml:space="preserve"> investing their energy and time in their strengths and weaknesses. </w:t>
      </w:r>
      <w:r w:rsidR="008772FB" w:rsidRPr="00EE1E6E">
        <w:t xml:space="preserve">As </w:t>
      </w:r>
      <w:r w:rsidR="00AC2AE9" w:rsidRPr="00EE1E6E">
        <w:t xml:space="preserve">the </w:t>
      </w:r>
      <w:r w:rsidR="008772FB" w:rsidRPr="00EE1E6E">
        <w:t xml:space="preserve">organization continues its operations, </w:t>
      </w:r>
      <w:r w:rsidR="00AC2AE9" w:rsidRPr="00EE1E6E">
        <w:t>it</w:t>
      </w:r>
      <w:r w:rsidR="008772FB" w:rsidRPr="00EE1E6E">
        <w:t xml:space="preserve"> </w:t>
      </w:r>
      <w:r w:rsidRPr="00EE1E6E">
        <w:t>may be</w:t>
      </w:r>
      <w:r w:rsidR="008772FB" w:rsidRPr="00EE1E6E">
        <w:t xml:space="preserve"> overtaken by the changing business environment. They</w:t>
      </w:r>
      <w:r w:rsidR="00AC2AE9" w:rsidRPr="00EE1E6E">
        <w:t>, however,</w:t>
      </w:r>
      <w:r w:rsidR="008772FB" w:rsidRPr="00EE1E6E">
        <w:t xml:space="preserve"> may need to </w:t>
      </w:r>
      <w:r w:rsidR="008C5697" w:rsidRPr="00EE1E6E">
        <w:t>r</w:t>
      </w:r>
      <w:r w:rsidR="00AC2AE9" w:rsidRPr="00EE1E6E">
        <w:t xml:space="preserve">einvent </w:t>
      </w:r>
      <w:r w:rsidR="008C5697" w:rsidRPr="00EE1E6E">
        <w:t xml:space="preserve">themselves if they have to remain competitive. The biblical perspective of a </w:t>
      </w:r>
      <w:r w:rsidRPr="00EE1E6E">
        <w:t>strategically</w:t>
      </w:r>
      <w:r w:rsidR="008C5697" w:rsidRPr="00EE1E6E">
        <w:t xml:space="preserve"> leader </w:t>
      </w:r>
      <w:r w:rsidR="008C5697" w:rsidRPr="00EE1E6E">
        <w:lastRenderedPageBreak/>
        <w:t xml:space="preserve">is one who is innovative and can transition and adapt to the changing </w:t>
      </w:r>
      <w:r w:rsidR="00974B38" w:rsidRPr="00EE1E6E">
        <w:t>environment</w:t>
      </w:r>
      <w:r w:rsidR="008C5697" w:rsidRPr="00EE1E6E">
        <w:t xml:space="preserve">. </w:t>
      </w:r>
      <w:r w:rsidR="00A93BF2" w:rsidRPr="00EE1E6E">
        <w:t>In 1</w:t>
      </w:r>
      <w:r w:rsidR="00A93BF2" w:rsidRPr="00EE1E6E">
        <w:rPr>
          <w:vertAlign w:val="superscript"/>
        </w:rPr>
        <w:t>st</w:t>
      </w:r>
      <w:r w:rsidR="00A93BF2" w:rsidRPr="00EE1E6E">
        <w:t xml:space="preserve"> Peter 5:3</w:t>
      </w:r>
      <w:r w:rsidR="00AC2AE9" w:rsidRPr="00EE1E6E">
        <w:t>,</w:t>
      </w:r>
      <w:r w:rsidR="00A93BF2" w:rsidRPr="00EE1E6E">
        <w:t xml:space="preserve"> Jesus references his effective leadership in that he left a place of glory and came to serve humanity. </w:t>
      </w:r>
      <w:r w:rsidR="00370FA7" w:rsidRPr="00EE1E6E">
        <w:t xml:space="preserve">Strategic leaders from a </w:t>
      </w:r>
      <w:r w:rsidR="00656B85" w:rsidRPr="00EE1E6E">
        <w:t>bible’s</w:t>
      </w:r>
      <w:r w:rsidR="00370FA7" w:rsidRPr="00EE1E6E">
        <w:t xml:space="preserve"> perspective entail doing what one can to help others and uplift humanity</w:t>
      </w:r>
      <w:r w:rsidR="001D283B" w:rsidRPr="00EE1E6E">
        <w:t xml:space="preserve"> (</w:t>
      </w:r>
      <w:r w:rsidR="001D283B" w:rsidRPr="00EE1E6E">
        <w:rPr>
          <w:color w:val="222222"/>
          <w:shd w:val="clear" w:color="auto" w:fill="FFFFFF"/>
        </w:rPr>
        <w:t>Whittington, 2016</w:t>
      </w:r>
      <w:r w:rsidR="001D283B" w:rsidRPr="00EE1E6E">
        <w:t>)</w:t>
      </w:r>
      <w:r w:rsidR="00370FA7" w:rsidRPr="00EE1E6E">
        <w:t xml:space="preserve">. </w:t>
      </w:r>
    </w:p>
    <w:p w:rsidR="00003384" w:rsidRPr="00EE1E6E" w:rsidRDefault="00003384" w:rsidP="00755AE1">
      <w:pPr>
        <w:ind w:firstLine="720"/>
      </w:pPr>
      <w:r w:rsidRPr="00EE1E6E">
        <w:t xml:space="preserve">The goal of any organization is to maintain financial stability and achieve long term viability while conducting their daily operations. However, this goal can be jeopardized if the organization cannot respond to threats and opportunities in an effective and efficient manner. </w:t>
      </w:r>
      <w:r w:rsidR="00637EB3" w:rsidRPr="00EE1E6E">
        <w:t xml:space="preserve">Additionally, organizational leaders ought to focus on their performance and productivity by developing a vision, building viable networks, being flexible and adapting to change, innovate and empower employees to make important decisions while still in control. </w:t>
      </w:r>
      <w:r w:rsidR="004F1402" w:rsidRPr="00EE1E6E">
        <w:t>All these have to be systematically adopted while considering the changing business environment, trade-off involved and promoting a positive organizational cultur</w:t>
      </w:r>
      <w:r w:rsidR="00311325" w:rsidRPr="00EE1E6E">
        <w:t xml:space="preserve">e. It is important to have an effective ethical strategic leader who can be able to make all this happen. </w:t>
      </w:r>
      <w:r w:rsidR="000F1EA3" w:rsidRPr="00EE1E6E">
        <w:t>Strategic leadership</w:t>
      </w:r>
      <w:r w:rsidR="00AC2AE9" w:rsidRPr="00EE1E6E">
        <w:t>, however,</w:t>
      </w:r>
      <w:r w:rsidR="000F1EA3" w:rsidRPr="00EE1E6E">
        <w:t xml:space="preserve"> does not come easy.</w:t>
      </w:r>
    </w:p>
    <w:p w:rsidR="00EE1E6E" w:rsidRDefault="00EE1E6E">
      <w:pPr>
        <w:spacing w:line="240" w:lineRule="auto"/>
      </w:pPr>
      <w:r>
        <w:br w:type="page"/>
      </w:r>
    </w:p>
    <w:p w:rsidR="00951251" w:rsidRPr="00EE1E6E" w:rsidRDefault="00951251" w:rsidP="00EE1E6E">
      <w:pPr>
        <w:jc w:val="center"/>
      </w:pPr>
      <w:r w:rsidRPr="00EE1E6E">
        <w:lastRenderedPageBreak/>
        <w:t>References</w:t>
      </w:r>
    </w:p>
    <w:p w:rsidR="00EE1E6E" w:rsidRPr="00EE1E6E" w:rsidRDefault="00EE1E6E" w:rsidP="00EE1E6E">
      <w:pPr>
        <w:ind w:left="720" w:hanging="720"/>
        <w:rPr>
          <w:color w:val="222222"/>
          <w:shd w:val="clear" w:color="auto" w:fill="FFFFFF"/>
        </w:rPr>
      </w:pPr>
      <w:r w:rsidRPr="00EE1E6E">
        <w:rPr>
          <w:color w:val="222222"/>
          <w:shd w:val="clear" w:color="auto" w:fill="FFFFFF"/>
        </w:rPr>
        <w:t>Al-Daaja, Y. (2017). Leadership and management of strategic change. </w:t>
      </w:r>
      <w:r w:rsidRPr="00EE1E6E">
        <w:rPr>
          <w:i/>
          <w:iCs/>
          <w:color w:val="222222"/>
          <w:shd w:val="clear" w:color="auto" w:fill="FFFFFF"/>
        </w:rPr>
        <w:t>SEA–Practical Application of Science</w:t>
      </w:r>
      <w:r w:rsidRPr="00EE1E6E">
        <w:rPr>
          <w:color w:val="222222"/>
          <w:shd w:val="clear" w:color="auto" w:fill="FFFFFF"/>
        </w:rPr>
        <w:t>, (14), 237-245.</w:t>
      </w:r>
    </w:p>
    <w:p w:rsidR="00EE1E6E" w:rsidRPr="00EE1E6E" w:rsidRDefault="00EE1E6E" w:rsidP="00EE1E6E">
      <w:pPr>
        <w:ind w:left="720" w:hanging="720"/>
        <w:rPr>
          <w:color w:val="222222"/>
          <w:shd w:val="clear" w:color="auto" w:fill="FFFFFF"/>
        </w:rPr>
      </w:pPr>
      <w:r w:rsidRPr="00EE1E6E">
        <w:rPr>
          <w:color w:val="222222"/>
          <w:shd w:val="clear" w:color="auto" w:fill="FFFFFF"/>
        </w:rPr>
        <w:t>Boyer, S. W. (2018). </w:t>
      </w:r>
      <w:r w:rsidRPr="00EE1E6E">
        <w:rPr>
          <w:i/>
          <w:iCs/>
          <w:color w:val="222222"/>
          <w:shd w:val="clear" w:color="auto" w:fill="FFFFFF"/>
        </w:rPr>
        <w:t>Biblical Leadership Development: Principles for Developing Organizational Leaders at Every Level</w:t>
      </w:r>
      <w:r w:rsidRPr="00EE1E6E">
        <w:rPr>
          <w:color w:val="222222"/>
          <w:shd w:val="clear" w:color="auto" w:fill="FFFFFF"/>
        </w:rPr>
        <w:t>. Springer.</w:t>
      </w:r>
    </w:p>
    <w:p w:rsidR="00EE1E6E" w:rsidRPr="00EE1E6E" w:rsidRDefault="00EE1E6E" w:rsidP="00EE1E6E">
      <w:pPr>
        <w:ind w:left="720" w:hanging="720"/>
      </w:pPr>
      <w:r w:rsidRPr="00EE1E6E">
        <w:rPr>
          <w:color w:val="222222"/>
          <w:shd w:val="clear" w:color="auto" w:fill="FFFFFF"/>
        </w:rPr>
        <w:t>Burgelman, R. A., McKinney, W., &amp; Meza, P. E. (2017). </w:t>
      </w:r>
      <w:r w:rsidRPr="00EE1E6E">
        <w:rPr>
          <w:i/>
          <w:iCs/>
          <w:color w:val="222222"/>
          <w:shd w:val="clear" w:color="auto" w:fill="FFFFFF"/>
        </w:rPr>
        <w:t>Becoming Hewlett Packard: why strategic leadership matters</w:t>
      </w:r>
      <w:r w:rsidRPr="00EE1E6E">
        <w:rPr>
          <w:color w:val="222222"/>
          <w:shd w:val="clear" w:color="auto" w:fill="FFFFFF"/>
        </w:rPr>
        <w:t>. Oxford University Press.</w:t>
      </w:r>
    </w:p>
    <w:p w:rsidR="00EE1E6E" w:rsidRPr="00EE1E6E" w:rsidRDefault="00EE1E6E" w:rsidP="00EE1E6E">
      <w:pPr>
        <w:ind w:left="720" w:hanging="720"/>
      </w:pPr>
      <w:r w:rsidRPr="00EE1E6E">
        <w:rPr>
          <w:color w:val="222222"/>
          <w:shd w:val="clear" w:color="auto" w:fill="FFFFFF"/>
        </w:rPr>
        <w:t>Coleman, J. (2017). The best strategic leaders balance agility and consistency. </w:t>
      </w:r>
      <w:r w:rsidRPr="00EE1E6E">
        <w:rPr>
          <w:i/>
          <w:iCs/>
          <w:color w:val="222222"/>
          <w:shd w:val="clear" w:color="auto" w:fill="FFFFFF"/>
        </w:rPr>
        <w:t>Harvard Business Review</w:t>
      </w:r>
      <w:r w:rsidRPr="00EE1E6E">
        <w:rPr>
          <w:color w:val="222222"/>
          <w:shd w:val="clear" w:color="auto" w:fill="FFFFFF"/>
        </w:rPr>
        <w:t>.</w:t>
      </w:r>
    </w:p>
    <w:p w:rsidR="00EE1E6E" w:rsidRPr="00EE1E6E" w:rsidRDefault="00EE1E6E" w:rsidP="00EE1E6E">
      <w:pPr>
        <w:ind w:left="720" w:hanging="720"/>
      </w:pPr>
      <w:r w:rsidRPr="00EE1E6E">
        <w:rPr>
          <w:color w:val="222222"/>
          <w:shd w:val="clear" w:color="auto" w:fill="FFFFFF"/>
        </w:rPr>
        <w:t>Golensky, M., &amp; Hager, M. (2020). </w:t>
      </w:r>
      <w:r w:rsidRPr="00EE1E6E">
        <w:rPr>
          <w:i/>
          <w:iCs/>
          <w:color w:val="222222"/>
          <w:shd w:val="clear" w:color="auto" w:fill="FFFFFF"/>
        </w:rPr>
        <w:t>Strategic leadership and management in nonprofit organizations: Theory and practice</w:t>
      </w:r>
      <w:r w:rsidRPr="00EE1E6E">
        <w:rPr>
          <w:color w:val="222222"/>
          <w:shd w:val="clear" w:color="auto" w:fill="FFFFFF"/>
        </w:rPr>
        <w:t>. Oxford University Press, USA.</w:t>
      </w:r>
    </w:p>
    <w:p w:rsidR="00EE1E6E" w:rsidRPr="00EE1E6E" w:rsidRDefault="00EE1E6E" w:rsidP="00EE1E6E">
      <w:pPr>
        <w:ind w:left="720" w:hanging="720"/>
        <w:rPr>
          <w:color w:val="222222"/>
          <w:shd w:val="clear" w:color="auto" w:fill="FFFFFF"/>
        </w:rPr>
      </w:pPr>
      <w:r w:rsidRPr="00EE1E6E">
        <w:rPr>
          <w:color w:val="222222"/>
          <w:shd w:val="clear" w:color="auto" w:fill="FFFFFF"/>
        </w:rPr>
        <w:t>Leavy, B. (2016). Effective leadership today–character</w:t>
      </w:r>
      <w:r w:rsidR="000A0CAC">
        <w:rPr>
          <w:color w:val="222222"/>
          <w:shd w:val="clear" w:color="auto" w:fill="FFFFFF"/>
        </w:rPr>
        <w:t>,</w:t>
      </w:r>
      <w:r w:rsidRPr="00EE1E6E">
        <w:rPr>
          <w:color w:val="222222"/>
          <w:shd w:val="clear" w:color="auto" w:fill="FFFFFF"/>
        </w:rPr>
        <w:t xml:space="preserve"> not just competence. </w:t>
      </w:r>
      <w:r w:rsidRPr="00EE1E6E">
        <w:rPr>
          <w:i/>
          <w:iCs/>
          <w:color w:val="222222"/>
          <w:shd w:val="clear" w:color="auto" w:fill="FFFFFF"/>
        </w:rPr>
        <w:t>Strategy &amp; Leadership</w:t>
      </w:r>
      <w:r w:rsidRPr="00EE1E6E">
        <w:rPr>
          <w:color w:val="222222"/>
          <w:shd w:val="clear" w:color="auto" w:fill="FFFFFF"/>
        </w:rPr>
        <w:t>.</w:t>
      </w:r>
    </w:p>
    <w:p w:rsidR="00EE1E6E" w:rsidRPr="00EE1E6E" w:rsidRDefault="00EE1E6E" w:rsidP="00EE1E6E">
      <w:pPr>
        <w:ind w:left="720" w:hanging="720"/>
        <w:rPr>
          <w:color w:val="222222"/>
          <w:shd w:val="clear" w:color="auto" w:fill="FFFFFF"/>
        </w:rPr>
      </w:pPr>
      <w:r w:rsidRPr="00EE1E6E">
        <w:rPr>
          <w:color w:val="222222"/>
          <w:shd w:val="clear" w:color="auto" w:fill="FFFFFF"/>
        </w:rPr>
        <w:t>Ma, S., &amp;Seidl, D. (2018). New CEOs and their collaborators: Divergence and convergence between the strategic leadership constellation and the top management team. </w:t>
      </w:r>
      <w:r w:rsidRPr="00EE1E6E">
        <w:rPr>
          <w:i/>
          <w:iCs/>
          <w:color w:val="222222"/>
          <w:shd w:val="clear" w:color="auto" w:fill="FFFFFF"/>
        </w:rPr>
        <w:t>Strategic Management Journal</w:t>
      </w:r>
      <w:r w:rsidRPr="00EE1E6E">
        <w:rPr>
          <w:color w:val="222222"/>
          <w:shd w:val="clear" w:color="auto" w:fill="FFFFFF"/>
        </w:rPr>
        <w:t>, </w:t>
      </w:r>
      <w:r w:rsidRPr="00EE1E6E">
        <w:rPr>
          <w:i/>
          <w:iCs/>
          <w:color w:val="222222"/>
          <w:shd w:val="clear" w:color="auto" w:fill="FFFFFF"/>
        </w:rPr>
        <w:t>39</w:t>
      </w:r>
      <w:r w:rsidRPr="00EE1E6E">
        <w:rPr>
          <w:color w:val="222222"/>
          <w:shd w:val="clear" w:color="auto" w:fill="FFFFFF"/>
        </w:rPr>
        <w:t>(3), 606-638.</w:t>
      </w:r>
    </w:p>
    <w:p w:rsidR="00EE1E6E" w:rsidRPr="00EE1E6E" w:rsidRDefault="00EE1E6E" w:rsidP="00EE1E6E">
      <w:pPr>
        <w:ind w:left="720" w:hanging="720"/>
        <w:rPr>
          <w:color w:val="222222"/>
          <w:shd w:val="clear" w:color="auto" w:fill="FFFFFF"/>
        </w:rPr>
      </w:pPr>
      <w:r w:rsidRPr="00EE1E6E">
        <w:rPr>
          <w:color w:val="222222"/>
          <w:shd w:val="clear" w:color="auto" w:fill="FFFFFF"/>
        </w:rPr>
        <w:t>Norzailan, Z., Othman, R. B., &amp;Ishizaki, H. (2016). Strategic leadership competencies: what is it</w:t>
      </w:r>
      <w:r w:rsidR="000A0CAC">
        <w:rPr>
          <w:color w:val="222222"/>
          <w:shd w:val="clear" w:color="auto" w:fill="FFFFFF"/>
        </w:rPr>
        <w:t>,</w:t>
      </w:r>
      <w:r w:rsidRPr="00EE1E6E">
        <w:rPr>
          <w:color w:val="222222"/>
          <w:shd w:val="clear" w:color="auto" w:fill="FFFFFF"/>
        </w:rPr>
        <w:t xml:space="preserve"> and how to develop it?. </w:t>
      </w:r>
      <w:r w:rsidRPr="00EE1E6E">
        <w:rPr>
          <w:i/>
          <w:iCs/>
          <w:color w:val="222222"/>
          <w:shd w:val="clear" w:color="auto" w:fill="FFFFFF"/>
        </w:rPr>
        <w:t>Industrial and commercial training</w:t>
      </w:r>
      <w:r w:rsidRPr="00EE1E6E">
        <w:rPr>
          <w:color w:val="222222"/>
          <w:shd w:val="clear" w:color="auto" w:fill="FFFFFF"/>
        </w:rPr>
        <w:t>.</w:t>
      </w:r>
    </w:p>
    <w:p w:rsidR="00EE1E6E" w:rsidRPr="00EE1E6E" w:rsidRDefault="00EE1E6E" w:rsidP="00EE1E6E">
      <w:pPr>
        <w:ind w:left="720" w:hanging="720"/>
        <w:rPr>
          <w:color w:val="222222"/>
          <w:shd w:val="clear" w:color="auto" w:fill="FFFFFF"/>
        </w:rPr>
      </w:pPr>
      <w:r w:rsidRPr="00EE1E6E">
        <w:rPr>
          <w:color w:val="222222"/>
          <w:shd w:val="clear" w:color="auto" w:fill="FFFFFF"/>
        </w:rPr>
        <w:t>Samimi, M., Cortes, A. F., Anderson, M. H., &amp; Herrmann, P. (2020). What is strategic leadership? Developing a framework for future research. </w:t>
      </w:r>
      <w:r w:rsidRPr="00EE1E6E">
        <w:rPr>
          <w:i/>
          <w:iCs/>
          <w:color w:val="222222"/>
          <w:shd w:val="clear" w:color="auto" w:fill="FFFFFF"/>
        </w:rPr>
        <w:t>The Leadership Quarterly</w:t>
      </w:r>
      <w:r w:rsidRPr="00EE1E6E">
        <w:rPr>
          <w:color w:val="222222"/>
          <w:shd w:val="clear" w:color="auto" w:fill="FFFFFF"/>
        </w:rPr>
        <w:t>, 101353.</w:t>
      </w:r>
    </w:p>
    <w:p w:rsidR="00EE1E6E" w:rsidRPr="00EE1E6E" w:rsidRDefault="00EE1E6E" w:rsidP="00EE1E6E">
      <w:pPr>
        <w:ind w:left="720" w:hanging="720"/>
        <w:rPr>
          <w:color w:val="222222"/>
          <w:shd w:val="clear" w:color="auto" w:fill="FFFFFF"/>
        </w:rPr>
      </w:pPr>
      <w:r w:rsidRPr="00EE1E6E">
        <w:rPr>
          <w:color w:val="222222"/>
          <w:shd w:val="clear" w:color="auto" w:fill="FFFFFF"/>
        </w:rPr>
        <w:t>Whittington, J. L. (2016). </w:t>
      </w:r>
      <w:r w:rsidRPr="00EE1E6E">
        <w:rPr>
          <w:i/>
          <w:iCs/>
          <w:color w:val="222222"/>
          <w:shd w:val="clear" w:color="auto" w:fill="FFFFFF"/>
        </w:rPr>
        <w:t>Biblical perspectives on leadership and organizations</w:t>
      </w:r>
      <w:r w:rsidRPr="00EE1E6E">
        <w:rPr>
          <w:color w:val="222222"/>
          <w:shd w:val="clear" w:color="auto" w:fill="FFFFFF"/>
        </w:rPr>
        <w:t>. Springer.</w:t>
      </w:r>
    </w:p>
    <w:sectPr w:rsidR="00EE1E6E" w:rsidRPr="00EE1E6E"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593" w:rsidRDefault="00DA2593" w:rsidP="004D6A5D">
      <w:pPr>
        <w:spacing w:line="240" w:lineRule="auto"/>
      </w:pPr>
      <w:r>
        <w:separator/>
      </w:r>
    </w:p>
  </w:endnote>
  <w:endnote w:type="continuationSeparator" w:id="1">
    <w:p w:rsidR="00DA2593" w:rsidRDefault="00DA2593"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593" w:rsidRDefault="00DA2593" w:rsidP="004D6A5D">
      <w:pPr>
        <w:spacing w:line="240" w:lineRule="auto"/>
      </w:pPr>
      <w:r>
        <w:separator/>
      </w:r>
    </w:p>
  </w:footnote>
  <w:footnote w:type="continuationSeparator" w:id="1">
    <w:p w:rsidR="00DA2593" w:rsidRDefault="00DA2593"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F1369" w:rsidP="00CB5B41">
    <w:pPr>
      <w:pStyle w:val="Header"/>
    </w:pPr>
    <w:r>
      <w:t>EFFECTIVE STRATEGIC LEADERSHIP</w:t>
    </w:r>
    <w:r w:rsidR="00CB5B41">
      <w:tab/>
    </w:r>
    <w:r w:rsidR="00CB5B41">
      <w:tab/>
    </w:r>
    <w:r w:rsidR="00D03CA3">
      <w:fldChar w:fldCharType="begin"/>
    </w:r>
    <w:r w:rsidR="00CB5B41">
      <w:instrText xml:space="preserve"> PAGE   \* MERGEFORMAT </w:instrText>
    </w:r>
    <w:r w:rsidR="00D03CA3">
      <w:fldChar w:fldCharType="separate"/>
    </w:r>
    <w:r w:rsidR="0016120A">
      <w:rPr>
        <w:noProof/>
      </w:rPr>
      <w:t>13</w:t>
    </w:r>
    <w:r w:rsidR="00D03CA3">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CF1369">
      <w:t>EFFECTIVE STRATEGIC LEADERSHIP</w:t>
    </w:r>
    <w:r>
      <w:tab/>
    </w:r>
    <w:r w:rsidR="00D03CA3">
      <w:fldChar w:fldCharType="begin"/>
    </w:r>
    <w:r>
      <w:instrText xml:space="preserve"> PAGE   \* MERGEFORMAT </w:instrText>
    </w:r>
    <w:r w:rsidR="00D03CA3">
      <w:fldChar w:fldCharType="separate"/>
    </w:r>
    <w:r w:rsidR="009D51EB">
      <w:rPr>
        <w:noProof/>
      </w:rPr>
      <w:t>1</w:t>
    </w:r>
    <w:r w:rsidR="00D03CA3">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QUAwuqf2iwAAAA="/>
  </w:docVars>
  <w:rsids>
    <w:rsidRoot w:val="000352F0"/>
    <w:rsid w:val="00003384"/>
    <w:rsid w:val="0001126D"/>
    <w:rsid w:val="00017558"/>
    <w:rsid w:val="000201BB"/>
    <w:rsid w:val="0002732E"/>
    <w:rsid w:val="00027C2D"/>
    <w:rsid w:val="000352F0"/>
    <w:rsid w:val="0004703E"/>
    <w:rsid w:val="0005284B"/>
    <w:rsid w:val="000549F5"/>
    <w:rsid w:val="00060501"/>
    <w:rsid w:val="00060542"/>
    <w:rsid w:val="00063D48"/>
    <w:rsid w:val="00064BAF"/>
    <w:rsid w:val="00071775"/>
    <w:rsid w:val="000779F1"/>
    <w:rsid w:val="00087591"/>
    <w:rsid w:val="00097E81"/>
    <w:rsid w:val="000A0CAC"/>
    <w:rsid w:val="000A2DA4"/>
    <w:rsid w:val="000A650E"/>
    <w:rsid w:val="000B1EFA"/>
    <w:rsid w:val="000C51DA"/>
    <w:rsid w:val="000D072E"/>
    <w:rsid w:val="000E11CB"/>
    <w:rsid w:val="000E1322"/>
    <w:rsid w:val="000E3841"/>
    <w:rsid w:val="000F1EA3"/>
    <w:rsid w:val="000F2314"/>
    <w:rsid w:val="00112A5A"/>
    <w:rsid w:val="00115B09"/>
    <w:rsid w:val="00121258"/>
    <w:rsid w:val="001222EE"/>
    <w:rsid w:val="00133731"/>
    <w:rsid w:val="00135D6C"/>
    <w:rsid w:val="00142A95"/>
    <w:rsid w:val="00145DC5"/>
    <w:rsid w:val="00147F2D"/>
    <w:rsid w:val="00151C23"/>
    <w:rsid w:val="00153D43"/>
    <w:rsid w:val="0016120A"/>
    <w:rsid w:val="001660E5"/>
    <w:rsid w:val="00174041"/>
    <w:rsid w:val="001A2497"/>
    <w:rsid w:val="001B0157"/>
    <w:rsid w:val="001B280D"/>
    <w:rsid w:val="001B2D1F"/>
    <w:rsid w:val="001B4813"/>
    <w:rsid w:val="001C0B17"/>
    <w:rsid w:val="001C4099"/>
    <w:rsid w:val="001D283B"/>
    <w:rsid w:val="001F6596"/>
    <w:rsid w:val="00202E51"/>
    <w:rsid w:val="00207B18"/>
    <w:rsid w:val="00207C70"/>
    <w:rsid w:val="002113B8"/>
    <w:rsid w:val="00212700"/>
    <w:rsid w:val="0022193E"/>
    <w:rsid w:val="00225FDD"/>
    <w:rsid w:val="00231706"/>
    <w:rsid w:val="0023269A"/>
    <w:rsid w:val="00237696"/>
    <w:rsid w:val="002428EA"/>
    <w:rsid w:val="00246362"/>
    <w:rsid w:val="002476F0"/>
    <w:rsid w:val="002552B9"/>
    <w:rsid w:val="00256793"/>
    <w:rsid w:val="002720A9"/>
    <w:rsid w:val="00274EFE"/>
    <w:rsid w:val="00282D8D"/>
    <w:rsid w:val="00286276"/>
    <w:rsid w:val="00290F34"/>
    <w:rsid w:val="002930ED"/>
    <w:rsid w:val="00297FD2"/>
    <w:rsid w:val="002D18B8"/>
    <w:rsid w:val="002D2ACB"/>
    <w:rsid w:val="002D73FB"/>
    <w:rsid w:val="002E61F5"/>
    <w:rsid w:val="002F085D"/>
    <w:rsid w:val="002F1EBC"/>
    <w:rsid w:val="002F47F4"/>
    <w:rsid w:val="002F63A9"/>
    <w:rsid w:val="00311325"/>
    <w:rsid w:val="0032250C"/>
    <w:rsid w:val="0032309B"/>
    <w:rsid w:val="00323651"/>
    <w:rsid w:val="0032538C"/>
    <w:rsid w:val="003279A3"/>
    <w:rsid w:val="00333EFC"/>
    <w:rsid w:val="00336E90"/>
    <w:rsid w:val="0034543C"/>
    <w:rsid w:val="00345651"/>
    <w:rsid w:val="003506B1"/>
    <w:rsid w:val="0035233B"/>
    <w:rsid w:val="003524F5"/>
    <w:rsid w:val="003526D1"/>
    <w:rsid w:val="00366938"/>
    <w:rsid w:val="003672C5"/>
    <w:rsid w:val="00370FA7"/>
    <w:rsid w:val="003979AB"/>
    <w:rsid w:val="003B4DCC"/>
    <w:rsid w:val="003C613A"/>
    <w:rsid w:val="003D075C"/>
    <w:rsid w:val="003D4700"/>
    <w:rsid w:val="003D636E"/>
    <w:rsid w:val="003E4FDC"/>
    <w:rsid w:val="003E671F"/>
    <w:rsid w:val="003F23F1"/>
    <w:rsid w:val="003F3EF2"/>
    <w:rsid w:val="004029C9"/>
    <w:rsid w:val="004121A9"/>
    <w:rsid w:val="00412C18"/>
    <w:rsid w:val="00423C42"/>
    <w:rsid w:val="004246E4"/>
    <w:rsid w:val="00431268"/>
    <w:rsid w:val="00446077"/>
    <w:rsid w:val="00454762"/>
    <w:rsid w:val="00457019"/>
    <w:rsid w:val="00461288"/>
    <w:rsid w:val="004640EC"/>
    <w:rsid w:val="00465C46"/>
    <w:rsid w:val="00485489"/>
    <w:rsid w:val="00485D1F"/>
    <w:rsid w:val="00497DF0"/>
    <w:rsid w:val="004A424D"/>
    <w:rsid w:val="004A7FBE"/>
    <w:rsid w:val="004C1251"/>
    <w:rsid w:val="004C7E95"/>
    <w:rsid w:val="004D6A5D"/>
    <w:rsid w:val="004E5BE1"/>
    <w:rsid w:val="004E7116"/>
    <w:rsid w:val="004F1402"/>
    <w:rsid w:val="004F71CA"/>
    <w:rsid w:val="005102E2"/>
    <w:rsid w:val="00520175"/>
    <w:rsid w:val="0052037F"/>
    <w:rsid w:val="005269BC"/>
    <w:rsid w:val="00527083"/>
    <w:rsid w:val="0053365C"/>
    <w:rsid w:val="00536D6C"/>
    <w:rsid w:val="005444D6"/>
    <w:rsid w:val="0055392C"/>
    <w:rsid w:val="00566301"/>
    <w:rsid w:val="0057493B"/>
    <w:rsid w:val="00574B3F"/>
    <w:rsid w:val="00584398"/>
    <w:rsid w:val="00586023"/>
    <w:rsid w:val="00591A85"/>
    <w:rsid w:val="0059312C"/>
    <w:rsid w:val="00596507"/>
    <w:rsid w:val="005B165C"/>
    <w:rsid w:val="005B50EE"/>
    <w:rsid w:val="005B6857"/>
    <w:rsid w:val="005C0BEA"/>
    <w:rsid w:val="005C53CA"/>
    <w:rsid w:val="005D1801"/>
    <w:rsid w:val="005D3840"/>
    <w:rsid w:val="005D4875"/>
    <w:rsid w:val="005E274C"/>
    <w:rsid w:val="005F34A3"/>
    <w:rsid w:val="00604A0E"/>
    <w:rsid w:val="00634E53"/>
    <w:rsid w:val="00635727"/>
    <w:rsid w:val="006367D6"/>
    <w:rsid w:val="00637EB3"/>
    <w:rsid w:val="00640200"/>
    <w:rsid w:val="006435B1"/>
    <w:rsid w:val="00656B85"/>
    <w:rsid w:val="00660755"/>
    <w:rsid w:val="0066290E"/>
    <w:rsid w:val="00663B18"/>
    <w:rsid w:val="00670695"/>
    <w:rsid w:val="00677C73"/>
    <w:rsid w:val="00682FD7"/>
    <w:rsid w:val="00690A3E"/>
    <w:rsid w:val="006919E0"/>
    <w:rsid w:val="00692C42"/>
    <w:rsid w:val="00696D58"/>
    <w:rsid w:val="006A3710"/>
    <w:rsid w:val="006A4950"/>
    <w:rsid w:val="006B00F5"/>
    <w:rsid w:val="006D044E"/>
    <w:rsid w:val="006F597B"/>
    <w:rsid w:val="006F6F55"/>
    <w:rsid w:val="007123A0"/>
    <w:rsid w:val="007314A0"/>
    <w:rsid w:val="007437DC"/>
    <w:rsid w:val="00743CDE"/>
    <w:rsid w:val="00747892"/>
    <w:rsid w:val="00755AE1"/>
    <w:rsid w:val="0075739F"/>
    <w:rsid w:val="007705A6"/>
    <w:rsid w:val="0077707F"/>
    <w:rsid w:val="00786353"/>
    <w:rsid w:val="00791837"/>
    <w:rsid w:val="007A13C8"/>
    <w:rsid w:val="007A6254"/>
    <w:rsid w:val="007C061F"/>
    <w:rsid w:val="007C33B6"/>
    <w:rsid w:val="007D1B5A"/>
    <w:rsid w:val="007E3222"/>
    <w:rsid w:val="008005F5"/>
    <w:rsid w:val="008046F7"/>
    <w:rsid w:val="00817084"/>
    <w:rsid w:val="00826E67"/>
    <w:rsid w:val="00830A67"/>
    <w:rsid w:val="0085326A"/>
    <w:rsid w:val="0085472D"/>
    <w:rsid w:val="008636F8"/>
    <w:rsid w:val="00863A18"/>
    <w:rsid w:val="00863B54"/>
    <w:rsid w:val="00865E5D"/>
    <w:rsid w:val="008772FB"/>
    <w:rsid w:val="00877E97"/>
    <w:rsid w:val="00883A4C"/>
    <w:rsid w:val="00884EBE"/>
    <w:rsid w:val="008912B7"/>
    <w:rsid w:val="008A7478"/>
    <w:rsid w:val="008C5697"/>
    <w:rsid w:val="008C62E0"/>
    <w:rsid w:val="008E6A99"/>
    <w:rsid w:val="008F0A34"/>
    <w:rsid w:val="008F308F"/>
    <w:rsid w:val="008F4762"/>
    <w:rsid w:val="009012DD"/>
    <w:rsid w:val="00903FC8"/>
    <w:rsid w:val="00906247"/>
    <w:rsid w:val="00906B4B"/>
    <w:rsid w:val="009137FF"/>
    <w:rsid w:val="00914375"/>
    <w:rsid w:val="009174B1"/>
    <w:rsid w:val="0092581A"/>
    <w:rsid w:val="00927DFA"/>
    <w:rsid w:val="00932020"/>
    <w:rsid w:val="00932D12"/>
    <w:rsid w:val="009353BD"/>
    <w:rsid w:val="00940766"/>
    <w:rsid w:val="00946066"/>
    <w:rsid w:val="00951251"/>
    <w:rsid w:val="009519D6"/>
    <w:rsid w:val="009538A4"/>
    <w:rsid w:val="009561E1"/>
    <w:rsid w:val="00956C14"/>
    <w:rsid w:val="009602C6"/>
    <w:rsid w:val="0097060A"/>
    <w:rsid w:val="00974B38"/>
    <w:rsid w:val="009920FC"/>
    <w:rsid w:val="009A2C63"/>
    <w:rsid w:val="009C1BFF"/>
    <w:rsid w:val="009C2DBD"/>
    <w:rsid w:val="009D0BA6"/>
    <w:rsid w:val="009D0FFA"/>
    <w:rsid w:val="009D2700"/>
    <w:rsid w:val="009D4CA3"/>
    <w:rsid w:val="009D51EB"/>
    <w:rsid w:val="009E4133"/>
    <w:rsid w:val="009F09B9"/>
    <w:rsid w:val="009F5E1A"/>
    <w:rsid w:val="009F67B7"/>
    <w:rsid w:val="00A1272A"/>
    <w:rsid w:val="00A12C37"/>
    <w:rsid w:val="00A13C5B"/>
    <w:rsid w:val="00A15396"/>
    <w:rsid w:val="00A20F10"/>
    <w:rsid w:val="00A269AF"/>
    <w:rsid w:val="00A3174F"/>
    <w:rsid w:val="00A32B0B"/>
    <w:rsid w:val="00A40A9C"/>
    <w:rsid w:val="00A453F9"/>
    <w:rsid w:val="00A56996"/>
    <w:rsid w:val="00A7384D"/>
    <w:rsid w:val="00A753E7"/>
    <w:rsid w:val="00A76666"/>
    <w:rsid w:val="00A80C5A"/>
    <w:rsid w:val="00A91A78"/>
    <w:rsid w:val="00A93BF2"/>
    <w:rsid w:val="00A94B53"/>
    <w:rsid w:val="00A97BB4"/>
    <w:rsid w:val="00AB2544"/>
    <w:rsid w:val="00AB3F75"/>
    <w:rsid w:val="00AC2AE9"/>
    <w:rsid w:val="00AC6718"/>
    <w:rsid w:val="00AD2E76"/>
    <w:rsid w:val="00AE03CD"/>
    <w:rsid w:val="00B00DA4"/>
    <w:rsid w:val="00B039BA"/>
    <w:rsid w:val="00B12E0A"/>
    <w:rsid w:val="00B14DBA"/>
    <w:rsid w:val="00B60451"/>
    <w:rsid w:val="00BA16CC"/>
    <w:rsid w:val="00BA32F4"/>
    <w:rsid w:val="00BB10EB"/>
    <w:rsid w:val="00BC0562"/>
    <w:rsid w:val="00BC4693"/>
    <w:rsid w:val="00BD0D32"/>
    <w:rsid w:val="00BD3475"/>
    <w:rsid w:val="00BE76CF"/>
    <w:rsid w:val="00BF3D6E"/>
    <w:rsid w:val="00BF495C"/>
    <w:rsid w:val="00C00033"/>
    <w:rsid w:val="00C02BD7"/>
    <w:rsid w:val="00C03430"/>
    <w:rsid w:val="00C075F2"/>
    <w:rsid w:val="00C11C2E"/>
    <w:rsid w:val="00C15E1E"/>
    <w:rsid w:val="00C3117C"/>
    <w:rsid w:val="00C43C3C"/>
    <w:rsid w:val="00C44EA3"/>
    <w:rsid w:val="00C46192"/>
    <w:rsid w:val="00C569A8"/>
    <w:rsid w:val="00C577F9"/>
    <w:rsid w:val="00C641D0"/>
    <w:rsid w:val="00C72BC5"/>
    <w:rsid w:val="00C80AF7"/>
    <w:rsid w:val="00C81855"/>
    <w:rsid w:val="00C85432"/>
    <w:rsid w:val="00C921F7"/>
    <w:rsid w:val="00C9292C"/>
    <w:rsid w:val="00C92DD8"/>
    <w:rsid w:val="00C95118"/>
    <w:rsid w:val="00C97ABA"/>
    <w:rsid w:val="00CA122E"/>
    <w:rsid w:val="00CB45C8"/>
    <w:rsid w:val="00CB5B41"/>
    <w:rsid w:val="00CC2DF2"/>
    <w:rsid w:val="00CC2ECC"/>
    <w:rsid w:val="00CD1AFC"/>
    <w:rsid w:val="00CD35CA"/>
    <w:rsid w:val="00CD74AC"/>
    <w:rsid w:val="00CD7C3A"/>
    <w:rsid w:val="00CF1369"/>
    <w:rsid w:val="00CF5EDC"/>
    <w:rsid w:val="00D000C1"/>
    <w:rsid w:val="00D03CA3"/>
    <w:rsid w:val="00D046A9"/>
    <w:rsid w:val="00D22A47"/>
    <w:rsid w:val="00D35053"/>
    <w:rsid w:val="00D36010"/>
    <w:rsid w:val="00D3794E"/>
    <w:rsid w:val="00D51366"/>
    <w:rsid w:val="00D55DCE"/>
    <w:rsid w:val="00D61360"/>
    <w:rsid w:val="00D65FE1"/>
    <w:rsid w:val="00D764E6"/>
    <w:rsid w:val="00D81677"/>
    <w:rsid w:val="00D83E6D"/>
    <w:rsid w:val="00D852EF"/>
    <w:rsid w:val="00D86A2F"/>
    <w:rsid w:val="00DA2593"/>
    <w:rsid w:val="00DB024D"/>
    <w:rsid w:val="00DC6F85"/>
    <w:rsid w:val="00DD0C96"/>
    <w:rsid w:val="00DE172D"/>
    <w:rsid w:val="00DE51AF"/>
    <w:rsid w:val="00DE7F0B"/>
    <w:rsid w:val="00E0197C"/>
    <w:rsid w:val="00E10E70"/>
    <w:rsid w:val="00E120BA"/>
    <w:rsid w:val="00E321DB"/>
    <w:rsid w:val="00E33927"/>
    <w:rsid w:val="00E54115"/>
    <w:rsid w:val="00E70078"/>
    <w:rsid w:val="00E70962"/>
    <w:rsid w:val="00E72E5C"/>
    <w:rsid w:val="00E76DAA"/>
    <w:rsid w:val="00E87A43"/>
    <w:rsid w:val="00E87B77"/>
    <w:rsid w:val="00EA3342"/>
    <w:rsid w:val="00EA4DCB"/>
    <w:rsid w:val="00ED08DF"/>
    <w:rsid w:val="00ED4B6B"/>
    <w:rsid w:val="00EE1E6E"/>
    <w:rsid w:val="00EE6A68"/>
    <w:rsid w:val="00EE7B66"/>
    <w:rsid w:val="00EF25F7"/>
    <w:rsid w:val="00F105E8"/>
    <w:rsid w:val="00F34469"/>
    <w:rsid w:val="00F35FD8"/>
    <w:rsid w:val="00F36CBF"/>
    <w:rsid w:val="00F37370"/>
    <w:rsid w:val="00F4662B"/>
    <w:rsid w:val="00F53E0F"/>
    <w:rsid w:val="00F549D0"/>
    <w:rsid w:val="00F767C1"/>
    <w:rsid w:val="00F8030B"/>
    <w:rsid w:val="00F827B3"/>
    <w:rsid w:val="00F85A2B"/>
    <w:rsid w:val="00F90F89"/>
    <w:rsid w:val="00F93969"/>
    <w:rsid w:val="00F94FEA"/>
    <w:rsid w:val="00FA2AD9"/>
    <w:rsid w:val="00FB1CD7"/>
    <w:rsid w:val="00FC266B"/>
    <w:rsid w:val="00FC4C81"/>
    <w:rsid w:val="00FD201D"/>
    <w:rsid w:val="00FE3907"/>
    <w:rsid w:val="00FE5206"/>
    <w:rsid w:val="00FE5BEE"/>
    <w:rsid w:val="00FF55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8EA"/>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EFE67AF-0C52-4F09-A24B-3E54A4535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3</TotalTime>
  <Pages>15</Pages>
  <Words>4003</Words>
  <Characters>22820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2020-03-03T22:17:00Z</dcterms:created>
  <dcterms:modified xsi:type="dcterms:W3CDTF">2020-03-03T22:17:00Z</dcterms:modified>
</cp:coreProperties>
</file>